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7BEE5BB5" w:rsidR="008E6F76" w:rsidRPr="001C70DA" w:rsidRDefault="00FC3255" w:rsidP="001C70DA">
      <w:pPr>
        <w:pStyle w:val="phtitlepagedocpart"/>
      </w:pPr>
      <w:r>
        <w:fldChar w:fldCharType="begin"/>
      </w:r>
      <w:r>
        <w:instrText xml:space="preserve"> DOCPROPERTY  Исполнитель \* MERGEFORMAT </w:instrText>
      </w:r>
      <w:r>
        <w:fldChar w:fldCharType="separate"/>
      </w:r>
      <w:r w:rsidR="00F913B4">
        <w:t>ООО "НЦИ"</w:t>
      </w:r>
      <w:r>
        <w:fldChar w:fldCharType="end"/>
      </w:r>
    </w:p>
    <w:p w14:paraId="12D21786" w14:textId="017AC1B7" w:rsidR="001E46F3" w:rsidRDefault="001E46F3" w:rsidP="001E46F3">
      <w:pPr>
        <w:pStyle w:val="phtitlepageother"/>
      </w:pPr>
    </w:p>
    <w:p w14:paraId="5D664768" w14:textId="37CE52A3" w:rsidR="00F913B4" w:rsidRDefault="00F913B4" w:rsidP="001E46F3">
      <w:pPr>
        <w:pStyle w:val="phtitlepageother"/>
      </w:pPr>
    </w:p>
    <w:p w14:paraId="0145097E" w14:textId="5089C4D2" w:rsidR="00F913B4" w:rsidRDefault="00F913B4" w:rsidP="001E46F3">
      <w:pPr>
        <w:pStyle w:val="phtitlepageother"/>
      </w:pPr>
    </w:p>
    <w:p w14:paraId="50507FE9" w14:textId="3B47E7DC" w:rsidR="00F913B4" w:rsidRDefault="00F913B4" w:rsidP="001E46F3">
      <w:pPr>
        <w:pStyle w:val="phtitlepageother"/>
      </w:pPr>
    </w:p>
    <w:p w14:paraId="5096B112" w14:textId="77777777" w:rsidR="00F913B4" w:rsidRDefault="00F913B4" w:rsidP="001E46F3">
      <w:pPr>
        <w:pStyle w:val="phtitlepageother"/>
      </w:pPr>
    </w:p>
    <w:p w14:paraId="4A470000" w14:textId="1723DC3D" w:rsidR="001E46F3" w:rsidRDefault="001E46F3" w:rsidP="001E46F3">
      <w:pPr>
        <w:pStyle w:val="phtitlepageother"/>
      </w:pPr>
      <w:r>
        <w:fldChar w:fldCharType="begin"/>
      </w:r>
      <w:r>
        <w:instrText xml:space="preserve"> DOCPROPERTY  Company  \* MERGEFORMAT </w:instrText>
      </w:r>
      <w:r>
        <w:fldChar w:fldCharType="end"/>
      </w:r>
    </w:p>
    <w:p w14:paraId="16C0DCC4" w14:textId="39BD9984" w:rsidR="001E46F3" w:rsidRDefault="001E46F3" w:rsidP="001E46F3">
      <w:pPr>
        <w:pStyle w:val="phtitlepageother"/>
      </w:pPr>
    </w:p>
    <w:p w14:paraId="39B739B7" w14:textId="452DF660" w:rsidR="001E46F3" w:rsidRDefault="001E46F3" w:rsidP="001E46F3">
      <w:pPr>
        <w:pStyle w:val="phtitlepageother"/>
      </w:pPr>
    </w:p>
    <w:p w14:paraId="28398436" w14:textId="7C60A10B" w:rsidR="001E46F3" w:rsidRPr="001C70DA" w:rsidRDefault="00A9314A" w:rsidP="001C70DA">
      <w:pPr>
        <w:pStyle w:val="phtitlepagesystemfull"/>
      </w:pPr>
      <w:r>
        <w:fldChar w:fldCharType="begin"/>
      </w:r>
      <w:r>
        <w:instrText xml:space="preserve"> DOCPROPERTY  полное_название_системы  \* MERGEFORMAT </w:instrText>
      </w:r>
      <w:r>
        <w:fldChar w:fldCharType="separate"/>
      </w:r>
      <w:r w:rsidR="00F913B4"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>
        <w:fldChar w:fldCharType="end"/>
      </w:r>
    </w:p>
    <w:p w14:paraId="4191C47D" w14:textId="3BB49708" w:rsidR="001E46F3" w:rsidRPr="001C70DA" w:rsidRDefault="001E46F3" w:rsidP="001C70DA">
      <w:pPr>
        <w:pStyle w:val="phtitlepagesystemshort"/>
      </w:pPr>
      <w:bookmarkStart w:id="0" w:name="_Hlk54640891"/>
      <w:r w:rsidRPr="001C70DA">
        <w:t>(</w:t>
      </w:r>
      <w:r w:rsidR="00A9314A">
        <w:fldChar w:fldCharType="begin"/>
      </w:r>
      <w:r w:rsidR="00A9314A">
        <w:instrText xml:space="preserve"> DOCPROPERTY  краткое_название_системы  \* MERGEFORMAT </w:instrText>
      </w:r>
      <w:r w:rsidR="00A9314A">
        <w:fldChar w:fldCharType="separate"/>
      </w:r>
      <w:r w:rsidR="00F913B4">
        <w:t>РС ЕГИСЗ НО</w:t>
      </w:r>
      <w:r w:rsidR="00A9314A">
        <w:fldChar w:fldCharType="end"/>
      </w:r>
      <w:r w:rsidRPr="001C70DA">
        <w:t>)</w:t>
      </w:r>
    </w:p>
    <w:bookmarkEnd w:id="0"/>
    <w:p w14:paraId="102BC415" w14:textId="280DF0E9" w:rsidR="001E46F3" w:rsidRPr="00DD2E2E" w:rsidRDefault="00F913B4" w:rsidP="001E46F3">
      <w:pPr>
        <w:pStyle w:val="phtitlepagedocument"/>
      </w:pPr>
      <w:r>
        <w:t>Руководство пользователя</w:t>
      </w:r>
    </w:p>
    <w:p w14:paraId="0F519300" w14:textId="33BECE24" w:rsidR="001E46F3" w:rsidRDefault="001C70DA" w:rsidP="001C70DA">
      <w:pPr>
        <w:pStyle w:val="phtitlepagedocument"/>
      </w:pPr>
      <w:r>
        <w:t xml:space="preserve">Модуль </w:t>
      </w:r>
      <w:r w:rsidR="00C56F21">
        <w:t>«</w:t>
      </w:r>
      <w:r w:rsidR="00B1305F">
        <w:t>Диспансерное наблюдение</w:t>
      </w:r>
      <w:r w:rsidR="00C56F21">
        <w:t>»</w:t>
      </w:r>
    </w:p>
    <w:p w14:paraId="54CFA010" w14:textId="3C3C6E7D" w:rsidR="001E46F3" w:rsidRDefault="001E46F3" w:rsidP="001E46F3">
      <w:pPr>
        <w:pStyle w:val="phtitlepageother"/>
      </w:pPr>
    </w:p>
    <w:p w14:paraId="756781BB" w14:textId="1EE8D859" w:rsidR="001E46F3" w:rsidRDefault="001E46F3" w:rsidP="001E46F3">
      <w:pPr>
        <w:pStyle w:val="phtitlepageother"/>
      </w:pPr>
    </w:p>
    <w:p w14:paraId="65C09A15" w14:textId="28E409F9" w:rsidR="001E46F3" w:rsidRDefault="001E46F3" w:rsidP="001E46F3">
      <w:pPr>
        <w:pStyle w:val="phtitlepageother"/>
      </w:pPr>
    </w:p>
    <w:p w14:paraId="4F5F4FFA" w14:textId="168BFE58" w:rsidR="001E46F3" w:rsidRDefault="001E46F3" w:rsidP="001E46F3">
      <w:pPr>
        <w:pStyle w:val="phtitlepageother"/>
      </w:pPr>
    </w:p>
    <w:p w14:paraId="13A92540" w14:textId="5B06D354" w:rsidR="001E46F3" w:rsidRDefault="001E46F3" w:rsidP="001E46F3">
      <w:pPr>
        <w:pStyle w:val="phtitlepageother"/>
      </w:pPr>
    </w:p>
    <w:p w14:paraId="2FE61781" w14:textId="29208F79" w:rsidR="001E46F3" w:rsidRDefault="001E46F3" w:rsidP="001E46F3">
      <w:pPr>
        <w:pStyle w:val="phtitlepageother"/>
      </w:pPr>
    </w:p>
    <w:p w14:paraId="612CE61A" w14:textId="128468C9" w:rsidR="001E46F3" w:rsidRDefault="001E46F3" w:rsidP="001E46F3">
      <w:pPr>
        <w:pStyle w:val="phtitlepageother"/>
      </w:pPr>
    </w:p>
    <w:p w14:paraId="7CB4ABBA" w14:textId="3A2CEE10" w:rsidR="001E46F3" w:rsidRDefault="001E46F3" w:rsidP="001E46F3">
      <w:pPr>
        <w:pStyle w:val="phtitlepageother"/>
      </w:pPr>
    </w:p>
    <w:p w14:paraId="68B5C070" w14:textId="1FA486B8" w:rsidR="001E46F3" w:rsidRDefault="001E46F3" w:rsidP="001E46F3">
      <w:pPr>
        <w:pStyle w:val="phtitlepageother"/>
      </w:pPr>
    </w:p>
    <w:p w14:paraId="05D10841" w14:textId="3F365D10" w:rsidR="001E46F3" w:rsidRDefault="001E46F3" w:rsidP="001E46F3">
      <w:pPr>
        <w:pStyle w:val="phtitlepageother"/>
      </w:pPr>
    </w:p>
    <w:p w14:paraId="239CF22D" w14:textId="6C9D109A" w:rsidR="001E46F3" w:rsidRDefault="00241142" w:rsidP="00241142">
      <w:pPr>
        <w:pStyle w:val="phcontent"/>
      </w:pPr>
      <w: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490186D" w14:textId="7F27BC84" w:rsidR="00970B94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5330621" w:history="1">
            <w:r w:rsidR="00970B94" w:rsidRPr="00EC020A">
              <w:rPr>
                <w:rStyle w:val="a3"/>
                <w:noProof/>
              </w:rPr>
              <w:t>Перечень терминов и сокращений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_Toc55330621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5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705E171" w14:textId="08E5BD4A" w:rsidR="00970B94" w:rsidRDefault="00A9314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622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 w:rsidR="00970B9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Введение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_Toc55330622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6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7A68FB4" w14:textId="45D97025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23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Область применения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_Toc55330623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6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7BE3DC8E" w14:textId="54D77984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24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Краткое описание возможностей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_Toc55330624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6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F913090" w14:textId="0D1AFFC5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25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Уровень подготовки пользователя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_Toc55330625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6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3001039E" w14:textId="6CA173F7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26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_Toc55330626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6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31F48F41" w14:textId="64C7619D" w:rsidR="00970B94" w:rsidRDefault="00A9314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627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 w:rsidR="00970B9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Назначения и условия применения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_Toc55330627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7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0E2875B3" w14:textId="1F07A9D3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28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_Toc55330628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7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413819A3" w14:textId="3D5AEE10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29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_Toc55330629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7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203C523E" w14:textId="4B712B44" w:rsidR="00970B94" w:rsidRDefault="00A9314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630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 w:rsidR="00970B9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Подготовка к работе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_Toc55330630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8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452BC7B3" w14:textId="6ABD055E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31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Состав и содержание дистрибутивного носителя данных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_Toc55330631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8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3B98FA31" w14:textId="1F53306D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32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Порядок запуска Системы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_Toc55330632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8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76C2ED4F" w14:textId="655B5127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33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Смена пароля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_Toc55330633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11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2F16E2CA" w14:textId="357FA55B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34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Порядок проверки работоспособности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_Toc55330634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12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1C073939" w14:textId="3AF27BE2" w:rsidR="00970B94" w:rsidRDefault="00A9314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635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 w:rsidR="00970B9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Модуль «Диспансерное наблюдение»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_Toc55330635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13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5C2B1161" w14:textId="1CEC34AD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36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4.1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Диспансерное наблюдение. Общая информация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_Toc55330636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13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7B468FA0" w14:textId="2A4ABDAC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37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Добавление назначения в карте диспансерного осмотра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_Toc55330637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13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5D00E1B6" w14:textId="1421981E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38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4.3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История диспансерного наблюдения пациента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_Toc55330638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15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05DFF53D" w14:textId="62695F99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39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4.3.1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Постановка пациента на диспансерное наблюдение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_Toc55330639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17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7BCFCAC5" w14:textId="4E476DA4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40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4.3.2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Снятие пациента с диспансерного наблюдения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_Toc55330640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17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DA2EECF" w14:textId="1BE639FE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41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4.4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Как узнать, состоял ли пациент под диспансерным наблюдением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_Toc55330641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17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1EB07629" w14:textId="5818C322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42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Контрольные карты диспансерного наблюдения Добавление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_Toc55330642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19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72B1B937" w14:textId="4C28B3B0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43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4.5.1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Общая информация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_Toc55330643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19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271B6745" w14:textId="49D30ACB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44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4.5.2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"Контрольная карта"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_Toc55330644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22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155984F" w14:textId="0E8993F8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45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4.5.3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"История врачей, ответственных за наблюдение"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_Toc55330645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26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2BC0EB2A" w14:textId="751C8E07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46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4.5.4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"Сопутствующие диагнозы"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_Toc55330646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27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230A6348" w14:textId="4B6E6D3D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47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4.5.5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"Льготы"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_Toc55330647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28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08F7D66" w14:textId="5DBF1282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48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4.5.6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"Контроль посещений"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_Toc55330648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29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7BCA8D64" w14:textId="0F45624D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49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4.5.7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"Профилактические осмотры"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_Toc55330649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30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249F1F47" w14:textId="3C02FC85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50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4.5.8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"Целевые показатели"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_Toc55330650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32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077FBAA4" w14:textId="172657F6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51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4.5.9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"Регистр по заболеваниям"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_Toc55330651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35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4A27E2DF" w14:textId="02417AC9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52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4.5.10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"Назначенные медикаменты"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_Toc55330652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35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77374ED0" w14:textId="73112019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53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4.5.11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Раздел "Беременность и роды"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_Toc55330653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36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1FD77E8C" w14:textId="2A5849C8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54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4.5.12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Специфика по нефрологии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_Toc55330654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36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291E7370" w14:textId="6354BBA8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55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4.5.13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Дистанционный мониторинг пациента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_Toc55330655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38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103F5A78" w14:textId="668E1451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56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4.5.14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Автоматическое закрытие диспансерной карты пациента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_Toc55330656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39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97E6BB5" w14:textId="1B9D8C08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57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4.5.15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Сохранение карты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_Toc55330657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40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31F6EED9" w14:textId="1D487FF8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58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4.5.16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Печать контрольной карты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_Toc55330658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40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935CA7B" w14:textId="65A19AF2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59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4.6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Контрольные карты диспансерного наблюдения: Поиск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_Toc55330659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41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4FA5ADBE" w14:textId="29EC70D7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60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4.7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Контрольные карты диспансерного наблюдения: Список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_Toc55330660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45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220742CB" w14:textId="79B0DEA4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61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4.7.1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Общая информация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_Toc55330661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45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0B9A2763" w14:textId="6796B0EF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62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4.7.2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Условия доступа к форме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_Toc55330662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45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33E5B8F0" w14:textId="27FF10D7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63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4.7.3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Форма "Контрольные карты диспансерного наблюдения: Список"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_Toc55330663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47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0EF49CF7" w14:textId="2F1F7540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64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4.7.4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Взятие пациента под диспансерное наблюдение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_Toc55330664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50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59367809" w14:textId="31FFF333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65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4.7.5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Снятие пациента с диспансерного наблюдения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_Toc55330665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51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19A7D5FA" w14:textId="24F080F6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66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4.8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Ответственный врач: Добавление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_Toc55330666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51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56C89017" w14:textId="5A321A05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67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4.9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Печать контрольной карты диспансерного наблюдения (форма №030у-04)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_Toc55330667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52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74CAC01" w14:textId="04B191DA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68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4.10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Планы контрольных посещений в рамках диспансерного наблюдения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_Toc55330668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53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036F808D" w14:textId="6581FC31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69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4.10.1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Общая информация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_Toc55330669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53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67A3610F" w14:textId="32100FED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70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4.10.2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Описание формы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_Toc55330670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54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01CF735D" w14:textId="4E9192AA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71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4.10.3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Работа с формой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_Toc55330671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59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0E897461" w14:textId="06BED90E" w:rsidR="00970B94" w:rsidRDefault="00A9314A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672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4.10.4</w:t>
            </w:r>
            <w:r w:rsidR="00970B9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Формат предоставления списков застрахованных лиц, состоящих под диспансерным наблюдением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_Toc55330672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60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4A426C8E" w14:textId="098F0F6E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73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4.11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Поиск контрольной карты диспансерного наблюдения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_Toc55330673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64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714B60B8" w14:textId="7EA1BC45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74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4.12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Постановка пациента под диспансерное наблюдение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_Toc55330674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67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73CA6A94" w14:textId="5AC4AD24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75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4.13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Снятие пациента с диспансерного наблюдения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_Toc55330675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68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376793CC" w14:textId="07758D78" w:rsidR="00970B94" w:rsidRDefault="00A9314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676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 w:rsidR="00970B9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Аварийные ситуации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_Toc55330676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70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1B9DBF78" w14:textId="14B97245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77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Описание аварийных ситуаций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_Toc55330677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70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0DC72794" w14:textId="6E771A4E" w:rsidR="00970B94" w:rsidRDefault="00A9314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678" w:history="1">
            <w:r w:rsidR="00970B94" w:rsidRPr="00EC020A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 w:rsidR="00970B9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70B94" w:rsidRPr="00EC020A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 w:rsidR="00970B94">
              <w:rPr>
                <w:noProof/>
                <w:webHidden/>
              </w:rPr>
              <w:tab/>
            </w:r>
            <w:r w:rsidR="00970B94">
              <w:rPr>
                <w:noProof/>
                <w:webHidden/>
              </w:rPr>
              <w:fldChar w:fldCharType="begin"/>
            </w:r>
            <w:r w:rsidR="00970B94">
              <w:rPr>
                <w:noProof/>
                <w:webHidden/>
              </w:rPr>
              <w:instrText xml:space="preserve"> PAGEREF _Toc55330678 \h </w:instrText>
            </w:r>
            <w:r w:rsidR="00970B94">
              <w:rPr>
                <w:noProof/>
                <w:webHidden/>
              </w:rPr>
            </w:r>
            <w:r w:rsidR="00970B94">
              <w:rPr>
                <w:noProof/>
                <w:webHidden/>
              </w:rPr>
              <w:fldChar w:fldCharType="separate"/>
            </w:r>
            <w:r w:rsidR="00F913B4">
              <w:rPr>
                <w:noProof/>
                <w:webHidden/>
              </w:rPr>
              <w:t>71</w:t>
            </w:r>
            <w:r w:rsidR="00970B94">
              <w:rPr>
                <w:noProof/>
                <w:webHidden/>
              </w:rPr>
              <w:fldChar w:fldCharType="end"/>
            </w:r>
          </w:hyperlink>
        </w:p>
        <w:p w14:paraId="12189990" w14:textId="2C460919" w:rsidR="00241142" w:rsidRDefault="003E4C05" w:rsidP="00241142">
          <w:r>
            <w:rPr>
              <w:b/>
              <w:bCs/>
            </w:rPr>
            <w:fldChar w:fldCharType="end"/>
          </w:r>
        </w:p>
      </w:sdtContent>
    </w:sdt>
    <w:p w14:paraId="7ED487E4" w14:textId="5BC0E896" w:rsidR="00241142" w:rsidRDefault="00241142" w:rsidP="00241142">
      <w:pPr>
        <w:pStyle w:val="1"/>
        <w:numPr>
          <w:ilvl w:val="0"/>
          <w:numId w:val="0"/>
        </w:numPr>
        <w:ind w:left="851"/>
      </w:pPr>
      <w:bookmarkStart w:id="1" w:name="_Toc55330621"/>
      <w:r>
        <w:lastRenderedPageBreak/>
        <w:t>Перечень терминов и сокращений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Default="003E4C05" w:rsidP="006521EA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Default="003E4C05" w:rsidP="006521EA">
            <w:pPr>
              <w:pStyle w:val="phtablecolcaption"/>
            </w:pPr>
            <w:r>
              <w:t>Определение</w:t>
            </w:r>
          </w:p>
        </w:tc>
      </w:tr>
      <w:tr w:rsidR="003E4C05" w14:paraId="1C40C977" w14:textId="77777777" w:rsidTr="006B1328">
        <w:tc>
          <w:tcPr>
            <w:tcW w:w="3004" w:type="dxa"/>
            <w:shd w:val="clear" w:color="auto" w:fill="auto"/>
          </w:tcPr>
          <w:p w14:paraId="3C053886" w14:textId="17588AD9" w:rsidR="003E4C05" w:rsidRDefault="006B1328" w:rsidP="006521EA">
            <w:pPr>
              <w:pStyle w:val="phtablecellleft"/>
            </w:pPr>
            <w:r>
              <w:t>АПУ</w:t>
            </w:r>
          </w:p>
        </w:tc>
        <w:tc>
          <w:tcPr>
            <w:tcW w:w="7191" w:type="dxa"/>
            <w:shd w:val="clear" w:color="auto" w:fill="auto"/>
          </w:tcPr>
          <w:p w14:paraId="2F564924" w14:textId="44BACFB4" w:rsidR="003E4C05" w:rsidRDefault="006B1328" w:rsidP="006521EA">
            <w:pPr>
              <w:pStyle w:val="phtablecellleft"/>
            </w:pPr>
            <w:r w:rsidRPr="006B1328">
              <w:t>Амбулаторно-поликлиническое учреждение</w:t>
            </w:r>
          </w:p>
        </w:tc>
      </w:tr>
      <w:tr w:rsidR="003E4C05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Default="006B1328" w:rsidP="006521EA">
            <w:pPr>
              <w:pStyle w:val="phtablecellleft"/>
            </w:pPr>
            <w:r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Default="006B1328" w:rsidP="006521EA">
            <w:pPr>
              <w:pStyle w:val="phtablecellleft"/>
            </w:pPr>
            <w:r w:rsidRPr="006B1328">
              <w:t>Автоматизированное рабочее место</w:t>
            </w:r>
          </w:p>
        </w:tc>
      </w:tr>
      <w:tr w:rsidR="003E4C05" w14:paraId="20013F97" w14:textId="77777777" w:rsidTr="006B1328">
        <w:tc>
          <w:tcPr>
            <w:tcW w:w="3004" w:type="dxa"/>
            <w:shd w:val="clear" w:color="auto" w:fill="auto"/>
          </w:tcPr>
          <w:p w14:paraId="2568EFCE" w14:textId="5D4F4CE0" w:rsidR="003E4C05" w:rsidRDefault="00F913B4" w:rsidP="006521EA">
            <w:pPr>
              <w:pStyle w:val="phtablecellleft"/>
            </w:pPr>
            <w:r>
              <w:t>РС Е</w:t>
            </w:r>
            <w:r w:rsidR="006B1328">
              <w:t>ГИСЗ</w:t>
            </w:r>
            <w:r>
              <w:t xml:space="preserve"> НО</w:t>
            </w:r>
            <w:r w:rsidR="006B1328"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3E5ADB4B" w:rsidR="003E4C05" w:rsidRDefault="00F913B4" w:rsidP="00F913B4">
            <w:pPr>
              <w:pStyle w:val="phtablecellleft"/>
            </w:pPr>
            <w:r w:rsidRPr="00F913B4"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3E4C05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3E4C05" w:rsidRDefault="006B1328" w:rsidP="006521EA">
            <w:pPr>
              <w:pStyle w:val="phtablecellleft"/>
            </w:pPr>
            <w: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0D7C26BD" w:rsidR="003E4C05" w:rsidRDefault="006B1328" w:rsidP="006521EA">
            <w:pPr>
              <w:pStyle w:val="phtablecellleft"/>
            </w:pPr>
            <w:r w:rsidRPr="006B1328">
              <w:t>Единая система идентификации и аутентификации</w:t>
            </w:r>
          </w:p>
        </w:tc>
      </w:tr>
      <w:tr w:rsidR="00DE442B" w14:paraId="1C58C45B" w14:textId="77777777" w:rsidTr="006B1328">
        <w:tc>
          <w:tcPr>
            <w:tcW w:w="3004" w:type="dxa"/>
            <w:shd w:val="clear" w:color="auto" w:fill="auto"/>
          </w:tcPr>
          <w:p w14:paraId="30B11B76" w14:textId="29F11934" w:rsidR="00DE442B" w:rsidRDefault="00DE442B" w:rsidP="006521EA">
            <w:pPr>
              <w:pStyle w:val="phtablecellleft"/>
            </w:pPr>
            <w:r>
              <w:t>КВС</w:t>
            </w:r>
          </w:p>
        </w:tc>
        <w:tc>
          <w:tcPr>
            <w:tcW w:w="7191" w:type="dxa"/>
            <w:shd w:val="clear" w:color="auto" w:fill="auto"/>
          </w:tcPr>
          <w:p w14:paraId="157749D9" w14:textId="75CEBD76" w:rsidR="00DE442B" w:rsidRPr="006B1328" w:rsidRDefault="00DE442B" w:rsidP="006521EA">
            <w:pPr>
              <w:pStyle w:val="phtablecellleft"/>
            </w:pPr>
            <w:r>
              <w:t>Карта выбывшего из стационара</w:t>
            </w:r>
          </w:p>
        </w:tc>
      </w:tr>
      <w:tr w:rsidR="003E4C05" w14:paraId="14AF36D5" w14:textId="77777777" w:rsidTr="006B1328">
        <w:tc>
          <w:tcPr>
            <w:tcW w:w="3004" w:type="dxa"/>
            <w:shd w:val="clear" w:color="auto" w:fill="auto"/>
          </w:tcPr>
          <w:p w14:paraId="211621AA" w14:textId="0DBF1C59" w:rsidR="003E4C05" w:rsidRDefault="006B1328" w:rsidP="006521EA">
            <w:pPr>
              <w:pStyle w:val="phtablecellleft"/>
            </w:pPr>
            <w:r>
              <w:t>ЛПУ</w:t>
            </w:r>
          </w:p>
        </w:tc>
        <w:tc>
          <w:tcPr>
            <w:tcW w:w="7191" w:type="dxa"/>
            <w:shd w:val="clear" w:color="auto" w:fill="auto"/>
          </w:tcPr>
          <w:p w14:paraId="691639AB" w14:textId="14EFA136" w:rsidR="003E4C05" w:rsidRDefault="006B1328" w:rsidP="006521EA">
            <w:pPr>
              <w:pStyle w:val="phtablecellleft"/>
            </w:pPr>
            <w:r w:rsidRPr="006B1328">
              <w:t>Лечебно-профилактическое учреждение</w:t>
            </w:r>
          </w:p>
        </w:tc>
      </w:tr>
      <w:tr w:rsidR="00DE442B" w14:paraId="43D76629" w14:textId="77777777" w:rsidTr="006B1328">
        <w:tc>
          <w:tcPr>
            <w:tcW w:w="3004" w:type="dxa"/>
            <w:shd w:val="clear" w:color="auto" w:fill="auto"/>
          </w:tcPr>
          <w:p w14:paraId="102DD4A6" w14:textId="7CFF70E7" w:rsidR="00DE442B" w:rsidRDefault="00DE442B" w:rsidP="006521EA">
            <w:pPr>
              <w:pStyle w:val="phtablecellleft"/>
            </w:pPr>
            <w:r>
              <w:t>МКБ</w:t>
            </w:r>
          </w:p>
        </w:tc>
        <w:tc>
          <w:tcPr>
            <w:tcW w:w="7191" w:type="dxa"/>
            <w:shd w:val="clear" w:color="auto" w:fill="auto"/>
          </w:tcPr>
          <w:p w14:paraId="4943A9D7" w14:textId="2BE1E02B" w:rsidR="00DE442B" w:rsidRDefault="00DE442B" w:rsidP="006521EA">
            <w:pPr>
              <w:pStyle w:val="phtablecellleft"/>
            </w:pPr>
            <w:r w:rsidRPr="00DE442B">
              <w:t>Международная классификация болезней</w:t>
            </w:r>
          </w:p>
        </w:tc>
      </w:tr>
      <w:tr w:rsidR="003E4C05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Default="006B1328" w:rsidP="006521EA">
            <w:pPr>
              <w:pStyle w:val="phtablecellleft"/>
            </w:pPr>
            <w:r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Default="006B1328" w:rsidP="006521EA">
            <w:pPr>
              <w:pStyle w:val="phtablecellleft"/>
            </w:pPr>
            <w:r>
              <w:t>Медицинская организация</w:t>
            </w:r>
          </w:p>
        </w:tc>
      </w:tr>
      <w:tr w:rsidR="006B1328" w14:paraId="6F9AE4F5" w14:textId="77777777" w:rsidTr="006B1328">
        <w:tc>
          <w:tcPr>
            <w:tcW w:w="3004" w:type="dxa"/>
            <w:shd w:val="clear" w:color="auto" w:fill="auto"/>
          </w:tcPr>
          <w:p w14:paraId="4B85121C" w14:textId="2D6B4D69" w:rsidR="006B1328" w:rsidRDefault="00DE442B" w:rsidP="006521EA">
            <w:pPr>
              <w:pStyle w:val="phtablecellleft"/>
            </w:pPr>
            <w:r>
              <w:t>МРТ</w:t>
            </w:r>
          </w:p>
        </w:tc>
        <w:tc>
          <w:tcPr>
            <w:tcW w:w="7191" w:type="dxa"/>
            <w:shd w:val="clear" w:color="auto" w:fill="auto"/>
          </w:tcPr>
          <w:p w14:paraId="4B1494BD" w14:textId="673424AB" w:rsidR="006B1328" w:rsidRDefault="00DE442B" w:rsidP="006521EA">
            <w:pPr>
              <w:pStyle w:val="phtablecellleft"/>
            </w:pPr>
            <w:r>
              <w:t>Магнитно-резонансная томография</w:t>
            </w:r>
          </w:p>
        </w:tc>
      </w:tr>
      <w:tr w:rsidR="006B1328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Default="006B1328" w:rsidP="006521EA">
            <w:pPr>
              <w:pStyle w:val="phtablecellleft"/>
            </w:pPr>
            <w:r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Default="006B1328" w:rsidP="006521EA">
            <w:pPr>
              <w:pStyle w:val="phtablecellleft"/>
            </w:pPr>
            <w:r w:rsidRPr="006B1328">
              <w:t>Обязательное медицинское страхование</w:t>
            </w:r>
          </w:p>
        </w:tc>
      </w:tr>
      <w:tr w:rsidR="00DE442B" w14:paraId="1BEF5991" w14:textId="77777777" w:rsidTr="006B1328">
        <w:tc>
          <w:tcPr>
            <w:tcW w:w="3004" w:type="dxa"/>
            <w:shd w:val="clear" w:color="auto" w:fill="auto"/>
          </w:tcPr>
          <w:p w14:paraId="17BC466C" w14:textId="3F7F1535" w:rsidR="00DE442B" w:rsidRDefault="00DE442B" w:rsidP="00DE442B">
            <w:pPr>
              <w:pStyle w:val="phtablecellleft"/>
            </w:pPr>
            <w:r>
              <w:t>РЭМД</w:t>
            </w:r>
          </w:p>
        </w:tc>
        <w:tc>
          <w:tcPr>
            <w:tcW w:w="7191" w:type="dxa"/>
            <w:shd w:val="clear" w:color="auto" w:fill="auto"/>
          </w:tcPr>
          <w:p w14:paraId="2CE658F4" w14:textId="70907B38" w:rsidR="00DE442B" w:rsidRPr="006B1328" w:rsidRDefault="00DE442B" w:rsidP="00DE442B">
            <w:pPr>
              <w:pStyle w:val="phtablecellleft"/>
            </w:pPr>
            <w:r w:rsidRPr="00DF12A9">
              <w:t>Регистр электронных медицинских документов</w:t>
            </w:r>
          </w:p>
        </w:tc>
      </w:tr>
      <w:tr w:rsidR="00DE442B" w14:paraId="615F653F" w14:textId="77777777" w:rsidTr="006B1328">
        <w:tc>
          <w:tcPr>
            <w:tcW w:w="3004" w:type="dxa"/>
            <w:shd w:val="clear" w:color="auto" w:fill="auto"/>
          </w:tcPr>
          <w:p w14:paraId="6F11C5D2" w14:textId="08C9770A" w:rsidR="00DE442B" w:rsidRDefault="00DE442B" w:rsidP="00DE442B">
            <w:pPr>
              <w:pStyle w:val="phtablecellleft"/>
            </w:pPr>
            <w:r>
              <w:t>СМО</w:t>
            </w:r>
          </w:p>
        </w:tc>
        <w:tc>
          <w:tcPr>
            <w:tcW w:w="7191" w:type="dxa"/>
            <w:shd w:val="clear" w:color="auto" w:fill="auto"/>
          </w:tcPr>
          <w:p w14:paraId="17DF0214" w14:textId="71D40382" w:rsidR="00DE442B" w:rsidRPr="006B1328" w:rsidRDefault="00DE442B" w:rsidP="00DE442B">
            <w:pPr>
              <w:pStyle w:val="phtablecellleft"/>
            </w:pPr>
            <w:r w:rsidRPr="00DF12A9">
              <w:t>Страховая медицинская организация, осуществляющая деятельность в сфере обязательного медицинского страхования</w:t>
            </w:r>
          </w:p>
        </w:tc>
      </w:tr>
      <w:tr w:rsidR="00DE442B" w14:paraId="27D1C49A" w14:textId="77777777" w:rsidTr="006B1328">
        <w:tc>
          <w:tcPr>
            <w:tcW w:w="3004" w:type="dxa"/>
            <w:shd w:val="clear" w:color="auto" w:fill="auto"/>
          </w:tcPr>
          <w:p w14:paraId="072BC1AE" w14:textId="53A515D3" w:rsidR="00DE442B" w:rsidRDefault="00DE442B" w:rsidP="00DE442B">
            <w:pPr>
              <w:pStyle w:val="phtablecellleft"/>
            </w:pPr>
            <w:r>
              <w:t>ТАП</w:t>
            </w:r>
          </w:p>
        </w:tc>
        <w:tc>
          <w:tcPr>
            <w:tcW w:w="7191" w:type="dxa"/>
            <w:shd w:val="clear" w:color="auto" w:fill="auto"/>
          </w:tcPr>
          <w:p w14:paraId="34B1E603" w14:textId="6D978F48" w:rsidR="00DE442B" w:rsidRPr="006B1328" w:rsidRDefault="00DE442B" w:rsidP="00DE442B">
            <w:pPr>
              <w:pStyle w:val="phtablecellleft"/>
            </w:pPr>
            <w:r w:rsidRPr="00DF12A9">
              <w:t>Талон амбулаторного пациента</w:t>
            </w:r>
          </w:p>
        </w:tc>
      </w:tr>
      <w:tr w:rsidR="00DE442B" w14:paraId="34D91B11" w14:textId="77777777" w:rsidTr="006B1328">
        <w:tc>
          <w:tcPr>
            <w:tcW w:w="3004" w:type="dxa"/>
            <w:shd w:val="clear" w:color="auto" w:fill="auto"/>
          </w:tcPr>
          <w:p w14:paraId="0AD33382" w14:textId="7616F4E7" w:rsidR="00DE442B" w:rsidRDefault="00DE442B" w:rsidP="00DE442B">
            <w:pPr>
              <w:pStyle w:val="phtablecellleft"/>
            </w:pPr>
            <w:r>
              <w:t>ТФОМС</w:t>
            </w:r>
          </w:p>
        </w:tc>
        <w:tc>
          <w:tcPr>
            <w:tcW w:w="7191" w:type="dxa"/>
            <w:shd w:val="clear" w:color="auto" w:fill="auto"/>
          </w:tcPr>
          <w:p w14:paraId="636BAD02" w14:textId="6A609D23" w:rsidR="00DE442B" w:rsidRPr="006B1328" w:rsidRDefault="00DE442B" w:rsidP="00DE442B">
            <w:pPr>
              <w:pStyle w:val="phtablecellleft"/>
            </w:pPr>
            <w:r w:rsidRPr="00DF12A9">
              <w:t>Территориальный фонд обязательного медицинского страхования</w:t>
            </w:r>
          </w:p>
        </w:tc>
      </w:tr>
      <w:tr w:rsidR="00DE442B" w14:paraId="50F866EA" w14:textId="77777777" w:rsidTr="006B1328">
        <w:tc>
          <w:tcPr>
            <w:tcW w:w="3004" w:type="dxa"/>
            <w:shd w:val="clear" w:color="auto" w:fill="auto"/>
          </w:tcPr>
          <w:p w14:paraId="1AA19627" w14:textId="34010AE5" w:rsidR="00DE442B" w:rsidRDefault="00DE442B" w:rsidP="00DE442B">
            <w:pPr>
              <w:pStyle w:val="phtablecellleft"/>
            </w:pPr>
            <w:r>
              <w:t>ФИО</w:t>
            </w:r>
          </w:p>
        </w:tc>
        <w:tc>
          <w:tcPr>
            <w:tcW w:w="7191" w:type="dxa"/>
            <w:shd w:val="clear" w:color="auto" w:fill="auto"/>
          </w:tcPr>
          <w:p w14:paraId="440A0F43" w14:textId="20F728FF" w:rsidR="00DE442B" w:rsidRDefault="00DE442B" w:rsidP="00DE442B">
            <w:pPr>
              <w:pStyle w:val="phtablecellleft"/>
            </w:pPr>
            <w:r w:rsidRPr="00DF12A9">
              <w:t>Фамилия, имя, отчество</w:t>
            </w:r>
          </w:p>
        </w:tc>
      </w:tr>
      <w:tr w:rsidR="00DE442B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DE442B" w:rsidRDefault="00DE442B" w:rsidP="00DE442B">
            <w:pPr>
              <w:pStyle w:val="phtablecellleft"/>
            </w:pPr>
            <w:r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40217A58" w:rsidR="00DE442B" w:rsidRDefault="00DE442B" w:rsidP="00DE442B">
            <w:pPr>
              <w:pStyle w:val="phtablecellleft"/>
            </w:pPr>
            <w:r w:rsidRPr="00DF12A9">
              <w:t>Центр обработки данных</w:t>
            </w:r>
          </w:p>
        </w:tc>
      </w:tr>
      <w:tr w:rsidR="00DE442B" w14:paraId="7527DC1A" w14:textId="77777777" w:rsidTr="006B1328">
        <w:tc>
          <w:tcPr>
            <w:tcW w:w="3004" w:type="dxa"/>
            <w:shd w:val="clear" w:color="auto" w:fill="auto"/>
          </w:tcPr>
          <w:p w14:paraId="09F7437C" w14:textId="4518C25A" w:rsidR="00DE442B" w:rsidRDefault="00DE442B" w:rsidP="00DE442B">
            <w:pPr>
              <w:pStyle w:val="phtablecellleft"/>
            </w:pPr>
            <w:r>
              <w:t>ЭМК</w:t>
            </w:r>
          </w:p>
        </w:tc>
        <w:tc>
          <w:tcPr>
            <w:tcW w:w="7191" w:type="dxa"/>
            <w:shd w:val="clear" w:color="auto" w:fill="auto"/>
          </w:tcPr>
          <w:p w14:paraId="6DE494A8" w14:textId="5F5F48C6" w:rsidR="00DE442B" w:rsidRPr="006B1328" w:rsidRDefault="00DE442B" w:rsidP="00DE442B">
            <w:pPr>
              <w:pStyle w:val="phtablecellleft"/>
            </w:pPr>
            <w:r w:rsidRPr="00DF12A9">
              <w:t>Электронная медицинская карта</w:t>
            </w:r>
          </w:p>
        </w:tc>
      </w:tr>
      <w:tr w:rsidR="00DE442B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DE442B" w:rsidRDefault="00DE442B" w:rsidP="00DE442B">
            <w:pPr>
              <w:pStyle w:val="phtablecellleft"/>
            </w:pPr>
            <w:r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F652C" w:rsidR="00DE442B" w:rsidRDefault="00DE442B" w:rsidP="00DE442B">
            <w:pPr>
              <w:pStyle w:val="phtablecellleft"/>
            </w:pPr>
            <w:r w:rsidRPr="00DF12A9">
              <w:t>Электронная подпись</w:t>
            </w:r>
          </w:p>
        </w:tc>
      </w:tr>
    </w:tbl>
    <w:p w14:paraId="12A7BA4E" w14:textId="77777777" w:rsidR="00241142" w:rsidRPr="00241142" w:rsidRDefault="00241142" w:rsidP="00241142">
      <w:pPr>
        <w:pStyle w:val="phnormal"/>
      </w:pPr>
    </w:p>
    <w:p w14:paraId="11938CE3" w14:textId="47A306D2" w:rsidR="00241142" w:rsidRDefault="00241142" w:rsidP="00241142">
      <w:pPr>
        <w:pStyle w:val="1"/>
      </w:pPr>
      <w:bookmarkStart w:id="2" w:name="_Toc55330622"/>
      <w:r>
        <w:lastRenderedPageBreak/>
        <w:t>Введение</w:t>
      </w:r>
      <w:bookmarkEnd w:id="2"/>
    </w:p>
    <w:p w14:paraId="544980E0" w14:textId="13BB2363" w:rsidR="00241142" w:rsidRDefault="00241142" w:rsidP="00241142">
      <w:pPr>
        <w:pStyle w:val="2"/>
      </w:pPr>
      <w:bookmarkStart w:id="3" w:name="_Toc55330623"/>
      <w:r>
        <w:t>Область применения</w:t>
      </w:r>
      <w:bookmarkEnd w:id="3"/>
    </w:p>
    <w:p w14:paraId="76835CCD" w14:textId="5407ADFC" w:rsidR="004B640C" w:rsidRDefault="004B640C" w:rsidP="004B640C">
      <w:pPr>
        <w:pStyle w:val="phnormal"/>
      </w:pPr>
      <w:r>
        <w:t xml:space="preserve">Настоящий документ описывает порядок </w:t>
      </w:r>
      <w:r w:rsidRPr="00C56F21">
        <w:t xml:space="preserve">работы с модулем </w:t>
      </w:r>
      <w:r w:rsidR="00C56F21">
        <w:t>«</w:t>
      </w:r>
      <w:r w:rsidR="00B1305F">
        <w:t>Диспансерное наблюдение</w:t>
      </w:r>
      <w:r w:rsidR="00C56F21">
        <w:t>»</w:t>
      </w:r>
      <w:r w:rsidRPr="00C56F21">
        <w:t xml:space="preserve"> (далее – Модуль, модуль), являющ</w:t>
      </w:r>
      <w:r w:rsidR="00A4738F">
        <w:t>и</w:t>
      </w:r>
      <w:r w:rsidRPr="00C56F21">
        <w:t xml:space="preserve">йся частью </w:t>
      </w:r>
      <w:r w:rsidR="00BB52B9" w:rsidRPr="00BB52B9">
        <w:t>Региональн</w:t>
      </w:r>
      <w:r w:rsidR="00BB52B9">
        <w:t>ого</w:t>
      </w:r>
      <w:r w:rsidR="00BB52B9" w:rsidRPr="00BB52B9">
        <w:t xml:space="preserve"> сегмент</w:t>
      </w:r>
      <w:r w:rsidR="00BB52B9">
        <w:t>а</w:t>
      </w:r>
      <w:bookmarkStart w:id="4" w:name="_GoBack"/>
      <w:bookmarkEnd w:id="4"/>
      <w:r w:rsidR="00BB52B9" w:rsidRPr="00BB52B9">
        <w:t xml:space="preserve">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C56F21">
        <w:t xml:space="preserve"> (далее </w:t>
      </w:r>
      <w:r w:rsidR="00C56F21">
        <w:t>–</w:t>
      </w:r>
      <w:r w:rsidRPr="00C56F21">
        <w:t xml:space="preserve"> Система, система).</w:t>
      </w:r>
    </w:p>
    <w:p w14:paraId="7A662FA2" w14:textId="20CDF860" w:rsidR="00241142" w:rsidRDefault="00241142" w:rsidP="00241142">
      <w:pPr>
        <w:pStyle w:val="2"/>
      </w:pPr>
      <w:bookmarkStart w:id="5" w:name="_Toc55330624"/>
      <w:r>
        <w:t>Краткое описание возможностей</w:t>
      </w:r>
      <w:bookmarkEnd w:id="5"/>
    </w:p>
    <w:p w14:paraId="0F9765C6" w14:textId="3EDEE620" w:rsidR="00241142" w:rsidRDefault="00C56F21" w:rsidP="00C56F21">
      <w:pPr>
        <w:pStyle w:val="phnormal"/>
      </w:pPr>
      <w:r>
        <w:t>Модуль «</w:t>
      </w:r>
      <w:r w:rsidR="00B1305F">
        <w:t>Диспансерное наблюдение</w:t>
      </w:r>
      <w:r>
        <w:t>»</w:t>
      </w:r>
      <w:r w:rsidRPr="00C56F21">
        <w:t xml:space="preserve"> предназначен для </w:t>
      </w:r>
      <w:r w:rsidR="00B1305F">
        <w:t>а</w:t>
      </w:r>
      <w:r w:rsidR="00B1305F" w:rsidRPr="00B1305F">
        <w:t>втоматизаци</w:t>
      </w:r>
      <w:r w:rsidR="00B1305F">
        <w:t>и</w:t>
      </w:r>
      <w:r w:rsidR="00B1305F" w:rsidRPr="00B1305F">
        <w:t xml:space="preserve"> процесса диспансеризации, учет полученных данных, получение отчетности.</w:t>
      </w:r>
    </w:p>
    <w:p w14:paraId="247FBB22" w14:textId="337300C1" w:rsidR="00241142" w:rsidRDefault="00241142" w:rsidP="00241142">
      <w:pPr>
        <w:pStyle w:val="2"/>
      </w:pPr>
      <w:bookmarkStart w:id="6" w:name="_Toc55330625"/>
      <w:r>
        <w:t>Уровень подготовки пользователя</w:t>
      </w:r>
      <w:bookmarkEnd w:id="6"/>
    </w:p>
    <w:p w14:paraId="18C11677" w14:textId="48945E4E" w:rsidR="004B640C" w:rsidRDefault="004B640C" w:rsidP="004B640C">
      <w:pPr>
        <w:pStyle w:val="phnormal"/>
      </w:pPr>
      <w:r>
        <w:t>Пользователи модуля должны обладать квалификацией, обеспечивающей, как минимум:</w:t>
      </w:r>
    </w:p>
    <w:p w14:paraId="4287A13B" w14:textId="0F51F8B1" w:rsidR="004B640C" w:rsidRPr="002C64DA" w:rsidRDefault="004B640C" w:rsidP="002C64DA">
      <w:pPr>
        <w:pStyle w:val="ScrollListBullet1"/>
      </w:pPr>
      <w:r w:rsidRPr="002C64DA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2C64DA" w:rsidRDefault="004B640C" w:rsidP="002C64DA">
      <w:pPr>
        <w:pStyle w:val="ScrollListBullet1"/>
      </w:pPr>
      <w:r w:rsidRPr="002C64DA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2C64DA" w:rsidRDefault="004B640C" w:rsidP="002C64DA">
      <w:pPr>
        <w:pStyle w:val="ScrollListBullet1"/>
      </w:pPr>
      <w:r w:rsidRPr="002C64DA"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</w:t>
      </w:r>
      <w:proofErr w:type="spellStart"/>
      <w:r w:rsidRPr="002C64DA">
        <w:t>mail</w:t>
      </w:r>
      <w:proofErr w:type="spellEnd"/>
      <w:r w:rsidRPr="002C64DA">
        <w:t>).</w:t>
      </w:r>
    </w:p>
    <w:p w14:paraId="308FEDE5" w14:textId="56A28D28" w:rsidR="00241142" w:rsidRDefault="00241142" w:rsidP="00241142">
      <w:pPr>
        <w:pStyle w:val="2"/>
      </w:pPr>
      <w:bookmarkStart w:id="7" w:name="_Toc55330626"/>
      <w:r>
        <w:t>Перечень эксплуатационной документации, с которыми необходимо ознакомиться пользователю</w:t>
      </w:r>
      <w:bookmarkEnd w:id="7"/>
    </w:p>
    <w:p w14:paraId="350E217B" w14:textId="176A528F" w:rsidR="004B640C" w:rsidRPr="004B640C" w:rsidRDefault="004B640C" w:rsidP="004B640C">
      <w:pPr>
        <w:pStyle w:val="phnormal"/>
      </w:pPr>
      <w:r w:rsidRPr="004B640C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Default="00241142" w:rsidP="00241142">
      <w:pPr>
        <w:pStyle w:val="1"/>
      </w:pPr>
      <w:bookmarkStart w:id="8" w:name="_Toc55330627"/>
      <w:r>
        <w:lastRenderedPageBreak/>
        <w:t>Назначения и условия применения</w:t>
      </w:r>
      <w:bookmarkEnd w:id="8"/>
    </w:p>
    <w:p w14:paraId="1EC74108" w14:textId="689F3A53" w:rsidR="00C56F21" w:rsidRDefault="00C56F21" w:rsidP="00C56F21">
      <w:pPr>
        <w:pStyle w:val="2"/>
      </w:pPr>
      <w:bookmarkStart w:id="9" w:name="_Toc55330628"/>
      <w:r w:rsidRPr="00C56F21">
        <w:t>Виды деятельности, функции, для автоматизации которых предназначено данное средство автоматизации</w:t>
      </w:r>
      <w:bookmarkEnd w:id="9"/>
    </w:p>
    <w:p w14:paraId="7F9B67E8" w14:textId="1B1F0242" w:rsidR="00241142" w:rsidRDefault="00B1305F" w:rsidP="00C56F21">
      <w:pPr>
        <w:pStyle w:val="phnormal"/>
      </w:pPr>
      <w:r>
        <w:t>Модуль «Диспансерное наблюдение»</w:t>
      </w:r>
      <w:r w:rsidRPr="00C56F21">
        <w:t xml:space="preserve"> предназначен для </w:t>
      </w:r>
      <w:r>
        <w:t>а</w:t>
      </w:r>
      <w:r w:rsidRPr="00B1305F">
        <w:t>втоматизаци</w:t>
      </w:r>
      <w:r>
        <w:t>и</w:t>
      </w:r>
      <w:r w:rsidRPr="00B1305F">
        <w:t xml:space="preserve"> процесса диспансеризации, учет полученных данных, получение отчетности</w:t>
      </w:r>
      <w:r w:rsidR="00C56F21" w:rsidRPr="00C56F21">
        <w:t>.</w:t>
      </w:r>
    </w:p>
    <w:p w14:paraId="0DC82B6A" w14:textId="77777777" w:rsidR="00C56F21" w:rsidRPr="008665F5" w:rsidRDefault="00C56F21" w:rsidP="00C56F21">
      <w:pPr>
        <w:pStyle w:val="2"/>
        <w:tabs>
          <w:tab w:val="clear" w:pos="1571"/>
          <w:tab w:val="num" w:pos="1464"/>
        </w:tabs>
        <w:spacing w:before="480" w:after="240" w:line="240" w:lineRule="auto"/>
        <w:ind w:left="710" w:right="140"/>
      </w:pPr>
      <w:bookmarkStart w:id="10" w:name="_Toc53782147"/>
      <w:bookmarkStart w:id="11" w:name="_Toc55330629"/>
      <w:r w:rsidRPr="008665F5">
        <w:t>Условия, при соблюдении которых обеспечивается применение средства автоматизации</w:t>
      </w:r>
      <w:bookmarkEnd w:id="10"/>
      <w:bookmarkEnd w:id="11"/>
    </w:p>
    <w:p w14:paraId="53362DB7" w14:textId="699D4B62" w:rsidR="00C56F21" w:rsidRPr="008665F5" w:rsidRDefault="00C56F21" w:rsidP="00C56F21">
      <w:pPr>
        <w:pStyle w:val="phnormal"/>
      </w:pPr>
      <w:r w:rsidRPr="008665F5">
        <w:t xml:space="preserve">Доступ к функциональным возможностям и данным </w:t>
      </w:r>
      <w:r>
        <w:t>Модуля</w:t>
      </w:r>
      <w:r w:rsidRPr="008665F5">
        <w:t xml:space="preserve"> реализуется посредством веб-интерфейса. Работа пользователей </w:t>
      </w:r>
      <w:r>
        <w:t>Модуля</w:t>
      </w:r>
      <w:r w:rsidRPr="008665F5">
        <w:t xml:space="preserve"> осуществляется на единой базе данных ЦОД. </w:t>
      </w:r>
      <w:r>
        <w:t>Модуль</w:t>
      </w:r>
      <w:r w:rsidRPr="008665F5">
        <w:t xml:space="preserve"> доступ</w:t>
      </w:r>
      <w:r>
        <w:t>ен</w:t>
      </w:r>
      <w:r w:rsidRPr="008665F5">
        <w:t xml:space="preserve">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8665F5" w:rsidRDefault="00C56F21" w:rsidP="00C56F21">
      <w:pPr>
        <w:pStyle w:val="phnormal"/>
      </w:pPr>
      <w:r w:rsidRPr="008665F5">
        <w:t xml:space="preserve">Работа в </w:t>
      </w:r>
      <w:r>
        <w:t>Модуле</w:t>
      </w:r>
      <w:r w:rsidRPr="008665F5">
        <w:t xml:space="preserve">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Default="00C56F21" w:rsidP="00C56F21">
      <w:pPr>
        <w:pStyle w:val="phnormal"/>
      </w:pPr>
      <w:r w:rsidRPr="008665F5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241142" w:rsidRDefault="00241142" w:rsidP="00241142">
      <w:pPr>
        <w:pStyle w:val="1"/>
      </w:pPr>
      <w:bookmarkStart w:id="12" w:name="_Toc18316949"/>
      <w:bookmarkStart w:id="13" w:name="_Toc54639685"/>
      <w:bookmarkStart w:id="14" w:name="_Toc55330630"/>
      <w:r w:rsidRPr="00241142">
        <w:lastRenderedPageBreak/>
        <w:t>Подготовка к работе</w:t>
      </w:r>
      <w:bookmarkEnd w:id="12"/>
      <w:bookmarkEnd w:id="13"/>
      <w:bookmarkEnd w:id="14"/>
    </w:p>
    <w:p w14:paraId="2C5DA8F4" w14:textId="77777777" w:rsidR="00241142" w:rsidRPr="00241142" w:rsidRDefault="00241142" w:rsidP="00241142">
      <w:pPr>
        <w:pStyle w:val="2"/>
      </w:pPr>
      <w:bookmarkStart w:id="15" w:name="_Toc398631075"/>
      <w:bookmarkStart w:id="16" w:name="_Toc18316950"/>
      <w:bookmarkStart w:id="17" w:name="_Toc54639686"/>
      <w:bookmarkStart w:id="18" w:name="_Toc55330631"/>
      <w:r w:rsidRPr="00241142">
        <w:t>Состав и содержание дистрибутивного носителя данных</w:t>
      </w:r>
      <w:bookmarkEnd w:id="15"/>
      <w:bookmarkEnd w:id="16"/>
      <w:bookmarkEnd w:id="17"/>
      <w:bookmarkEnd w:id="18"/>
    </w:p>
    <w:p w14:paraId="20276764" w14:textId="77777777" w:rsidR="00241142" w:rsidRPr="00241142" w:rsidRDefault="00241142" w:rsidP="00241142">
      <w:pPr>
        <w:pStyle w:val="phnormal"/>
      </w:pPr>
      <w:r w:rsidRPr="00241142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241142" w:rsidRDefault="00241142" w:rsidP="00241142">
      <w:pPr>
        <w:pStyle w:val="phnormal"/>
      </w:pPr>
      <w:r w:rsidRPr="00241142">
        <w:t>Система развертывается Исполнителем.</w:t>
      </w:r>
    </w:p>
    <w:p w14:paraId="446206A1" w14:textId="77777777" w:rsidR="00241142" w:rsidRPr="00241142" w:rsidRDefault="00241142" w:rsidP="00241142">
      <w:pPr>
        <w:pStyle w:val="phnormal"/>
      </w:pPr>
      <w:r w:rsidRPr="00241142">
        <w:t>Работа в Системе возможна через следующие браузеры (интернет-обозреватели):</w:t>
      </w:r>
    </w:p>
    <w:p w14:paraId="7FA531FD" w14:textId="77777777" w:rsidR="00241142" w:rsidRPr="00241142" w:rsidRDefault="00241142" w:rsidP="00241142">
      <w:pPr>
        <w:pStyle w:val="ScrollListBullet1"/>
      </w:pPr>
      <w:proofErr w:type="spellStart"/>
      <w:r w:rsidRPr="00241142">
        <w:t>Mozilla</w:t>
      </w:r>
      <w:proofErr w:type="spellEnd"/>
      <w:r w:rsidRPr="00241142">
        <w:t xml:space="preserve"> </w:t>
      </w:r>
      <w:proofErr w:type="spellStart"/>
      <w:r w:rsidRPr="00241142">
        <w:t>Firefox</w:t>
      </w:r>
      <w:proofErr w:type="spellEnd"/>
      <w:r w:rsidRPr="00241142">
        <w:t xml:space="preserve"> (рекомендуется);</w:t>
      </w:r>
    </w:p>
    <w:p w14:paraId="7F7BBF80" w14:textId="77777777" w:rsidR="00241142" w:rsidRPr="00241142" w:rsidRDefault="00241142" w:rsidP="00241142">
      <w:pPr>
        <w:pStyle w:val="ScrollListBullet1"/>
      </w:pPr>
      <w:proofErr w:type="spellStart"/>
      <w:r w:rsidRPr="00241142">
        <w:t>Google</w:t>
      </w:r>
      <w:proofErr w:type="spellEnd"/>
      <w:r w:rsidRPr="00241142">
        <w:t xml:space="preserve"> </w:t>
      </w:r>
      <w:proofErr w:type="spellStart"/>
      <w:r w:rsidRPr="00241142">
        <w:t>Chrome</w:t>
      </w:r>
      <w:proofErr w:type="spellEnd"/>
      <w:r w:rsidRPr="00241142">
        <w:t>.</w:t>
      </w:r>
    </w:p>
    <w:p w14:paraId="329BEF58" w14:textId="6A3FDAE5" w:rsidR="00241142" w:rsidRPr="00241142" w:rsidRDefault="00241142" w:rsidP="00241142">
      <w:pPr>
        <w:pStyle w:val="phnormal"/>
      </w:pPr>
      <w:r w:rsidRPr="00241142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241142" w:rsidRDefault="00241142" w:rsidP="00241142">
      <w:pPr>
        <w:pStyle w:val="2"/>
      </w:pPr>
      <w:bookmarkStart w:id="19" w:name="_Toc398631076"/>
      <w:bookmarkStart w:id="20" w:name="_Toc5972578"/>
      <w:bookmarkStart w:id="21" w:name="_Toc54639687"/>
      <w:bookmarkStart w:id="22" w:name="_Toc55330632"/>
      <w:r w:rsidRPr="00241142">
        <w:t xml:space="preserve">Порядок </w:t>
      </w:r>
      <w:bookmarkEnd w:id="19"/>
      <w:r w:rsidRPr="00241142">
        <w:t>запуска Системы</w:t>
      </w:r>
      <w:bookmarkEnd w:id="20"/>
      <w:bookmarkEnd w:id="21"/>
      <w:bookmarkEnd w:id="22"/>
    </w:p>
    <w:p w14:paraId="7D126BCB" w14:textId="77777777" w:rsidR="00241142" w:rsidRPr="00DD2E2E" w:rsidRDefault="00241142" w:rsidP="00241142">
      <w:pPr>
        <w:pStyle w:val="phnormal"/>
      </w:pPr>
      <w:r w:rsidRPr="00DD2E2E">
        <w:t>Для входа в Систему необходимо выполнить следующие действия:</w:t>
      </w:r>
    </w:p>
    <w:p w14:paraId="46BE33F2" w14:textId="6334F7EC" w:rsidR="00241142" w:rsidRPr="00DD2E2E" w:rsidRDefault="00241142" w:rsidP="00241142">
      <w:pPr>
        <w:pStyle w:val="ScrollListBullet1"/>
      </w:pPr>
      <w:r w:rsidRPr="00DD2E2E">
        <w:t xml:space="preserve">Запустите браузер, например, Пуск </w:t>
      </w:r>
      <w:r w:rsidR="003E4C05">
        <w:t>→</w:t>
      </w:r>
      <w:r w:rsidRPr="00DD2E2E">
        <w:t xml:space="preserve"> Программы </w:t>
      </w:r>
      <w:r w:rsidR="003E4C05">
        <w:t>→</w:t>
      </w:r>
      <w:r w:rsidRPr="00DD2E2E">
        <w:t xml:space="preserve"> </w:t>
      </w:r>
      <w:proofErr w:type="spellStart"/>
      <w:r w:rsidRPr="00DD2E2E">
        <w:t>Mozilla</w:t>
      </w:r>
      <w:proofErr w:type="spellEnd"/>
      <w:r w:rsidRPr="00DD2E2E">
        <w:t xml:space="preserve"> </w:t>
      </w:r>
      <w:proofErr w:type="spellStart"/>
      <w:r w:rsidRPr="00DD2E2E">
        <w:t>Firefox</w:t>
      </w:r>
      <w:proofErr w:type="spellEnd"/>
      <w:r w:rsidRPr="00DD2E2E">
        <w:t>. Отобразится окно браузера и домашняя страница</w:t>
      </w:r>
      <w:r w:rsidR="003E4C05">
        <w:t>;</w:t>
      </w:r>
    </w:p>
    <w:p w14:paraId="09DBA5A8" w14:textId="3D865B84" w:rsidR="00241142" w:rsidRPr="00DD2E2E" w:rsidRDefault="00241142" w:rsidP="00241142">
      <w:pPr>
        <w:pStyle w:val="phfigure"/>
      </w:pPr>
      <w:r w:rsidRPr="00DD2E2E">
        <w:t>.</w:t>
      </w:r>
      <w:r w:rsidRPr="00DD2E2E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DD2E2E" w:rsidRDefault="00241142" w:rsidP="00241142">
      <w:pPr>
        <w:pStyle w:val="ScrollListBullet1"/>
      </w:pPr>
      <w:r w:rsidRPr="00DD2E2E">
        <w:t>Введите в адресной строке обозревателя IP-адрес страницы портала, нажмите клавишу [</w:t>
      </w:r>
      <w:proofErr w:type="spellStart"/>
      <w:r w:rsidRPr="00DD2E2E">
        <w:t>Enter</w:t>
      </w:r>
      <w:proofErr w:type="spellEnd"/>
      <w:r w:rsidRPr="00DD2E2E">
        <w:t>]. На главной странице Системы отобразится перечень программных продуктов.</w:t>
      </w:r>
    </w:p>
    <w:p w14:paraId="18375C1A" w14:textId="3842ABE0" w:rsidR="00241142" w:rsidRPr="00DD2E2E" w:rsidRDefault="00241142" w:rsidP="00241142">
      <w:pPr>
        <w:pStyle w:val="phnormal"/>
      </w:pPr>
      <w:r w:rsidRPr="00DD2E2E">
        <w:t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</w:t>
      </w:r>
      <w:r>
        <w:t xml:space="preserve"> </w:t>
      </w:r>
      <w:r w:rsidRPr="00DD2E2E">
        <w:t xml:space="preserve">Для </w:t>
      </w:r>
      <w:r w:rsidRPr="00DD2E2E">
        <w:lastRenderedPageBreak/>
        <w:t>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DD2E2E" w:rsidRDefault="00241142" w:rsidP="00241142">
      <w:pPr>
        <w:pStyle w:val="phnormal"/>
      </w:pPr>
      <w:r w:rsidRPr="00DD2E2E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DD2E2E" w:rsidRDefault="00241142" w:rsidP="00241142">
      <w:pPr>
        <w:pStyle w:val="phnormal"/>
      </w:pPr>
      <w:r w:rsidRPr="00DD2E2E">
        <w:t xml:space="preserve">Авторизация в Системе возможна одним из способов: </w:t>
      </w:r>
    </w:p>
    <w:p w14:paraId="1B30D329" w14:textId="77777777" w:rsidR="00241142" w:rsidRPr="00DD2E2E" w:rsidRDefault="00241142" w:rsidP="00241142">
      <w:pPr>
        <w:pStyle w:val="ScrollListBullet1"/>
      </w:pPr>
      <w:r w:rsidRPr="00DD2E2E">
        <w:t xml:space="preserve">с использованием логина и пароля; </w:t>
      </w:r>
    </w:p>
    <w:p w14:paraId="3B219506" w14:textId="77777777" w:rsidR="00241142" w:rsidRPr="00DD2E2E" w:rsidRDefault="00241142" w:rsidP="00241142">
      <w:pPr>
        <w:pStyle w:val="ScrollListBullet1"/>
      </w:pPr>
      <w:r w:rsidRPr="00DD2E2E">
        <w:t>с помощью ЭП (выбора типа токена и ввод пароля).</w:t>
      </w:r>
    </w:p>
    <w:p w14:paraId="125EEBD0" w14:textId="77777777" w:rsidR="00241142" w:rsidRPr="00DD2E2E" w:rsidRDefault="00241142" w:rsidP="00241142">
      <w:pPr>
        <w:pStyle w:val="ScrollListBullet1"/>
      </w:pPr>
      <w:r w:rsidRPr="00DD2E2E">
        <w:t>через систему ЕСИА.</w:t>
      </w:r>
    </w:p>
    <w:p w14:paraId="5E893BDD" w14:textId="77777777" w:rsidR="00241142" w:rsidRPr="00DD2E2E" w:rsidRDefault="00241142" w:rsidP="00241142">
      <w:pPr>
        <w:pStyle w:val="phnormal"/>
      </w:pPr>
      <w:r w:rsidRPr="00DD2E2E">
        <w:t xml:space="preserve">1. Способ: </w:t>
      </w:r>
    </w:p>
    <w:p w14:paraId="51CA7B0E" w14:textId="77777777" w:rsidR="00241142" w:rsidRPr="00DD2E2E" w:rsidRDefault="00241142" w:rsidP="00241142">
      <w:pPr>
        <w:pStyle w:val="ScrollListBullet1"/>
      </w:pPr>
      <w:r w:rsidRPr="00DD2E2E">
        <w:t xml:space="preserve">Введите логин учетной записи в поле </w:t>
      </w:r>
      <w:r w:rsidRPr="00DD2E2E">
        <w:rPr>
          <w:b/>
          <w:bCs/>
        </w:rPr>
        <w:t>Имя пользователя</w:t>
      </w:r>
      <w:r w:rsidRPr="00DD2E2E">
        <w:t xml:space="preserve"> (1). </w:t>
      </w:r>
    </w:p>
    <w:p w14:paraId="5FDFA5E5" w14:textId="77777777" w:rsidR="00241142" w:rsidRPr="00DD2E2E" w:rsidRDefault="00241142" w:rsidP="00241142">
      <w:pPr>
        <w:pStyle w:val="ScrollListBullet1"/>
      </w:pPr>
      <w:r w:rsidRPr="00DD2E2E">
        <w:t xml:space="preserve">Введите пароль учетной записи в поле </w:t>
      </w:r>
      <w:r w:rsidRPr="00DD2E2E">
        <w:rPr>
          <w:b/>
          <w:bCs/>
        </w:rPr>
        <w:t xml:space="preserve">Пароль </w:t>
      </w:r>
      <w:r w:rsidRPr="00DD2E2E">
        <w:t xml:space="preserve">(2). </w:t>
      </w:r>
    </w:p>
    <w:p w14:paraId="21EC2BEB" w14:textId="77777777" w:rsidR="00241142" w:rsidRPr="00DD2E2E" w:rsidRDefault="00241142" w:rsidP="00241142">
      <w:pPr>
        <w:pStyle w:val="ScrollListBullet1"/>
      </w:pPr>
      <w:r w:rsidRPr="00DD2E2E">
        <w:lastRenderedPageBreak/>
        <w:t xml:space="preserve">Нажмите кнопку </w:t>
      </w:r>
      <w:r w:rsidRPr="00DD2E2E">
        <w:rPr>
          <w:b/>
          <w:bCs/>
        </w:rPr>
        <w:t>Войти в систему</w:t>
      </w:r>
      <w:r w:rsidRPr="00DD2E2E">
        <w:t xml:space="preserve">. </w:t>
      </w:r>
    </w:p>
    <w:p w14:paraId="7C5D9528" w14:textId="77777777" w:rsidR="00241142" w:rsidRPr="00DD2E2E" w:rsidRDefault="00241142" w:rsidP="00241142">
      <w:pPr>
        <w:pStyle w:val="phnormal"/>
      </w:pPr>
      <w:r w:rsidRPr="00DD2E2E">
        <w:t>2. Способ:</w:t>
      </w:r>
    </w:p>
    <w:p w14:paraId="2D3027FA" w14:textId="77777777" w:rsidR="00241142" w:rsidRPr="00DD2E2E" w:rsidRDefault="00241142" w:rsidP="00241142">
      <w:pPr>
        <w:pStyle w:val="ScrollListBullet1"/>
      </w:pPr>
      <w:r w:rsidRPr="00DD2E2E">
        <w:t xml:space="preserve">Выберите тип токена. </w:t>
      </w:r>
    </w:p>
    <w:p w14:paraId="2B7A72D2" w14:textId="571F4E5A" w:rsidR="00241142" w:rsidRPr="00DD2E2E" w:rsidRDefault="00241142" w:rsidP="00241142">
      <w:pPr>
        <w:pStyle w:val="ScrollListBullet1"/>
      </w:pPr>
      <w:r w:rsidRPr="00DD2E2E">
        <w:t xml:space="preserve">Введите пароль от ЭП в поле </w:t>
      </w:r>
      <w:r w:rsidRPr="00DD2E2E">
        <w:rPr>
          <w:b/>
          <w:bCs/>
        </w:rPr>
        <w:t>Пароль/</w:t>
      </w:r>
      <w:proofErr w:type="spellStart"/>
      <w:r w:rsidRPr="00DD2E2E">
        <w:rPr>
          <w:b/>
          <w:bCs/>
        </w:rPr>
        <w:t>Пин</w:t>
      </w:r>
      <w:proofErr w:type="spellEnd"/>
      <w:r w:rsidRPr="00DD2E2E">
        <w:rPr>
          <w:b/>
          <w:bCs/>
        </w:rPr>
        <w:t>-код/Сертификат</w:t>
      </w:r>
      <w:r w:rsidRPr="00DD2E2E">
        <w:t xml:space="preserve"> (расположенное ниже поля </w:t>
      </w:r>
      <w:r w:rsidR="00C56F21">
        <w:t>«</w:t>
      </w:r>
      <w:r w:rsidRPr="00DD2E2E">
        <w:t>Тип токена</w:t>
      </w:r>
      <w:r w:rsidR="00C56F21">
        <w:t>»</w:t>
      </w:r>
      <w:r w:rsidRPr="00DD2E2E">
        <w:t xml:space="preserve">). Наименование поля зависит от выбранного типа токена. </w:t>
      </w:r>
    </w:p>
    <w:p w14:paraId="1393A354" w14:textId="77777777" w:rsidR="00241142" w:rsidRPr="00DD2E2E" w:rsidRDefault="00241142" w:rsidP="00241142">
      <w:pPr>
        <w:pStyle w:val="ScrollListBullet1"/>
      </w:pPr>
      <w:r w:rsidRPr="00DD2E2E">
        <w:t xml:space="preserve">Нажмите кнопку </w:t>
      </w:r>
      <w:r w:rsidRPr="00DD2E2E">
        <w:rPr>
          <w:b/>
          <w:bCs/>
        </w:rPr>
        <w:t>Вход по карте</w:t>
      </w:r>
      <w:r w:rsidRPr="00DD2E2E">
        <w:t xml:space="preserve">. </w:t>
      </w:r>
    </w:p>
    <w:p w14:paraId="21ED9A78" w14:textId="77777777" w:rsidR="00241142" w:rsidRPr="00DD2E2E" w:rsidRDefault="00241142" w:rsidP="00241142">
      <w:pPr>
        <w:pStyle w:val="phnormal"/>
      </w:pPr>
      <w:r w:rsidRPr="00DD2E2E">
        <w:t>3. Способ:</w:t>
      </w:r>
    </w:p>
    <w:p w14:paraId="334BB5FA" w14:textId="77777777" w:rsidR="00241142" w:rsidRPr="00DD2E2E" w:rsidRDefault="00241142" w:rsidP="00241142">
      <w:pPr>
        <w:pStyle w:val="ScrollListBullet1"/>
      </w:pPr>
      <w:r w:rsidRPr="00DD2E2E">
        <w:t>Перейдите по ссылке Вход через ИА ЕГИСЗ.</w:t>
      </w:r>
    </w:p>
    <w:p w14:paraId="7A90FD20" w14:textId="0B7009E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DD2E2E" w:rsidRDefault="00241142" w:rsidP="00241142">
      <w:pPr>
        <w:pStyle w:val="phnormal"/>
      </w:pPr>
      <w:r w:rsidRPr="00DD2E2E">
        <w:t>Будет выполнен переход на страницу авторизации через ЕСИА.</w:t>
      </w:r>
    </w:p>
    <w:p w14:paraId="1E7ED987" w14:textId="77777777" w:rsidR="00241142" w:rsidRPr="00DD2E2E" w:rsidRDefault="00241142" w:rsidP="00241142">
      <w:pPr>
        <w:pStyle w:val="ScrollListBullet1"/>
      </w:pPr>
      <w:r w:rsidRPr="00DD2E2E">
        <w:t xml:space="preserve">Введите данные для входа, нажмите кнопку </w:t>
      </w:r>
      <w:r w:rsidRPr="00DD2E2E">
        <w:rPr>
          <w:b/>
        </w:rPr>
        <w:t>Войти</w:t>
      </w:r>
      <w:r w:rsidRPr="00DD2E2E">
        <w:t>.</w:t>
      </w:r>
    </w:p>
    <w:p w14:paraId="036BC459" w14:textId="77777777" w:rsidR="00241142" w:rsidRPr="00241142" w:rsidRDefault="00241142" w:rsidP="00241142">
      <w:pPr>
        <w:pStyle w:val="phnormal"/>
        <w:rPr>
          <w:b/>
          <w:bCs/>
        </w:rPr>
      </w:pPr>
      <w:r w:rsidRPr="00241142">
        <w:rPr>
          <w:b/>
          <w:bCs/>
        </w:rPr>
        <w:t>Примечания</w:t>
      </w:r>
    </w:p>
    <w:p w14:paraId="58583591" w14:textId="77777777" w:rsidR="00241142" w:rsidRPr="00DD2E2E" w:rsidRDefault="00241142" w:rsidP="00241142">
      <w:pPr>
        <w:pStyle w:val="ScrollListBullet1"/>
      </w:pPr>
      <w:r w:rsidRPr="00DD2E2E"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DD2E2E" w:rsidRDefault="00241142" w:rsidP="00241142">
      <w:pPr>
        <w:pStyle w:val="ScrollListBullet1"/>
      </w:pPr>
      <w:r w:rsidRPr="00DD2E2E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>
        <w:t>«</w:t>
      </w:r>
      <w:r w:rsidRPr="00DD2E2E">
        <w:t>Авторизация через ЕСИА</w:t>
      </w:r>
      <w:r w:rsidR="00C56F21">
        <w:t>»</w:t>
      </w:r>
      <w:r w:rsidRPr="00DD2E2E">
        <w:t>.</w:t>
      </w:r>
    </w:p>
    <w:p w14:paraId="1EEE676E" w14:textId="77777777" w:rsidR="00241142" w:rsidRPr="00DD2E2E" w:rsidRDefault="00241142" w:rsidP="003E4C05">
      <w:pPr>
        <w:pStyle w:val="phnormal"/>
      </w:pPr>
      <w:r w:rsidRPr="00DD2E2E"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DD2E2E" w:rsidRDefault="00241142" w:rsidP="003E4C05">
      <w:pPr>
        <w:pStyle w:val="ScrollListBullet1"/>
      </w:pPr>
      <w:r w:rsidRPr="00DD2E2E">
        <w:t>Отобразится форма выбора МО.</w:t>
      </w:r>
    </w:p>
    <w:p w14:paraId="7180831A" w14:textId="1979A555" w:rsidR="00241142" w:rsidRPr="00DD2E2E" w:rsidRDefault="00241142" w:rsidP="003E4C05">
      <w:pPr>
        <w:pStyle w:val="phfigure"/>
      </w:pPr>
      <w:r w:rsidRPr="00DD2E2E">
        <w:rPr>
          <w:noProof/>
        </w:rPr>
        <w:lastRenderedPageBreak/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DD2E2E" w:rsidRDefault="00241142" w:rsidP="003E4C05">
      <w:pPr>
        <w:pStyle w:val="phnormal"/>
      </w:pPr>
      <w:r w:rsidRPr="00DD2E2E">
        <w:t>Укажите необходимую МО и нажмите кнопку </w:t>
      </w:r>
      <w:r w:rsidRPr="00DD2E2E">
        <w:rPr>
          <w:b/>
        </w:rPr>
        <w:t>Выбрать</w:t>
      </w:r>
      <w:r w:rsidRPr="00DD2E2E">
        <w:t>.</w:t>
      </w:r>
    </w:p>
    <w:p w14:paraId="2C49B079" w14:textId="77777777" w:rsidR="00241142" w:rsidRPr="00DD2E2E" w:rsidRDefault="00241142" w:rsidP="003E4C05">
      <w:pPr>
        <w:pStyle w:val="ScrollListBullet1"/>
      </w:pPr>
      <w:r w:rsidRPr="00DD2E2E">
        <w:t>Отобразится форма выбора АРМ по умолчанию.</w:t>
      </w:r>
    </w:p>
    <w:p w14:paraId="2203D2D9" w14:textId="6052A5DB" w:rsidR="00241142" w:rsidRPr="00DD2E2E" w:rsidRDefault="00241142" w:rsidP="003E4C05">
      <w:pPr>
        <w:pStyle w:val="phfigure"/>
        <w:rPr>
          <w:b/>
        </w:rPr>
      </w:pPr>
      <w:r w:rsidRPr="00DD2E2E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DD2E2E" w:rsidRDefault="00241142" w:rsidP="003E4C05">
      <w:pPr>
        <w:pStyle w:val="phnormal"/>
      </w:pPr>
      <w:r w:rsidRPr="00DD2E2E">
        <w:rPr>
          <w:b/>
        </w:rPr>
        <w:t>Примечание</w:t>
      </w:r>
      <w:r w:rsidRPr="00DD2E2E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DD2E2E" w:rsidRDefault="00241142" w:rsidP="003E4C05">
      <w:pPr>
        <w:pStyle w:val="phnormal"/>
      </w:pPr>
      <w:r w:rsidRPr="00DD2E2E">
        <w:t>Выберите место работы в списке, нажмите кнопку </w:t>
      </w:r>
      <w:r w:rsidRPr="00DD2E2E">
        <w:rPr>
          <w:b/>
        </w:rPr>
        <w:t>Выбрать</w:t>
      </w:r>
      <w:r w:rsidRPr="00DD2E2E">
        <w:t>. Отобразится форма указанного АРМ пользователя.</w:t>
      </w:r>
    </w:p>
    <w:p w14:paraId="2F57E311" w14:textId="77777777" w:rsidR="00241142" w:rsidRPr="00241142" w:rsidRDefault="00241142" w:rsidP="00241142">
      <w:pPr>
        <w:pStyle w:val="2"/>
      </w:pPr>
      <w:bookmarkStart w:id="23" w:name="_Toc18316952"/>
      <w:bookmarkStart w:id="24" w:name="_Toc54639688"/>
      <w:bookmarkStart w:id="25" w:name="_Toc55330633"/>
      <w:r w:rsidRPr="00241142">
        <w:t>Смена пароля</w:t>
      </w:r>
      <w:bookmarkEnd w:id="23"/>
      <w:bookmarkEnd w:id="24"/>
      <w:bookmarkEnd w:id="25"/>
    </w:p>
    <w:p w14:paraId="59AEBE5E" w14:textId="77777777" w:rsidR="00241142" w:rsidRPr="00DD2E2E" w:rsidRDefault="00241142" w:rsidP="003E4C05">
      <w:pPr>
        <w:pStyle w:val="phnormal"/>
      </w:pPr>
      <w:r w:rsidRPr="00DD2E2E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DD2E2E" w:rsidRDefault="00241142" w:rsidP="003E4C05">
      <w:pPr>
        <w:pStyle w:val="phnormal"/>
      </w:pPr>
      <w:r w:rsidRPr="00DD2E2E">
        <w:t xml:space="preserve">После ввода имени пользователя, пароля и нажатия кнопки </w:t>
      </w:r>
      <w:r w:rsidRPr="00DD2E2E">
        <w:rPr>
          <w:b/>
        </w:rPr>
        <w:t>Войти в систему</w:t>
      </w:r>
      <w:r w:rsidRPr="00DD2E2E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DD2E2E" w:rsidRDefault="00241142" w:rsidP="003E4C05">
      <w:pPr>
        <w:pStyle w:val="phnormal"/>
      </w:pPr>
      <w:r w:rsidRPr="00DD2E2E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>
        <w:t>«</w:t>
      </w:r>
      <w:r w:rsidRPr="00DD2E2E">
        <w:t>Истек срок действия временного пароля. Обратитесь к Администратору системы</w:t>
      </w:r>
      <w:r w:rsidR="00C56F21">
        <w:t>»</w:t>
      </w:r>
      <w:r w:rsidRPr="00DD2E2E">
        <w:t xml:space="preserve">. Далее процесс аутентификации не производится. </w:t>
      </w:r>
    </w:p>
    <w:p w14:paraId="48A289BF" w14:textId="77777777" w:rsidR="00241142" w:rsidRPr="00DD2E2E" w:rsidRDefault="00241142" w:rsidP="003E4C05">
      <w:pPr>
        <w:pStyle w:val="phnormal"/>
      </w:pPr>
      <w:r w:rsidRPr="00DD2E2E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DD2E2E" w:rsidRDefault="00241142" w:rsidP="003E4C05">
      <w:pPr>
        <w:pStyle w:val="phnormal"/>
      </w:pPr>
      <w:r w:rsidRPr="00DD2E2E">
        <w:lastRenderedPageBreak/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DD2E2E" w:rsidRDefault="00241142" w:rsidP="003E4C05">
      <w:pPr>
        <w:pStyle w:val="phnormal"/>
      </w:pPr>
      <w:r w:rsidRPr="00DD2E2E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отобразится зеленая галочка, если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bookmarkStart w:id="26" w:name="_Toc398631077"/>
      <w:r w:rsidRPr="00DD2E2E">
        <w:t xml:space="preserve"> идентичны. </w:t>
      </w:r>
    </w:p>
    <w:p w14:paraId="6066DE76" w14:textId="77777777" w:rsidR="00241142" w:rsidRPr="00DD2E2E" w:rsidRDefault="00241142" w:rsidP="003E4C05">
      <w:pPr>
        <w:pStyle w:val="phnormal"/>
      </w:pPr>
      <w:r w:rsidRPr="00DD2E2E">
        <w:t>При входе в систему происходит сохранение нового пароля.</w:t>
      </w:r>
    </w:p>
    <w:p w14:paraId="6571452F" w14:textId="77777777" w:rsidR="00241142" w:rsidRPr="00241142" w:rsidRDefault="00241142" w:rsidP="00241142">
      <w:pPr>
        <w:pStyle w:val="2"/>
      </w:pPr>
      <w:bookmarkStart w:id="27" w:name="_Toc18316953"/>
      <w:bookmarkStart w:id="28" w:name="_Toc54639689"/>
      <w:bookmarkStart w:id="29" w:name="_Toc55330634"/>
      <w:r w:rsidRPr="00241142">
        <w:t>Порядок проверки работоспособности</w:t>
      </w:r>
      <w:bookmarkEnd w:id="27"/>
      <w:bookmarkEnd w:id="28"/>
      <w:bookmarkEnd w:id="29"/>
    </w:p>
    <w:p w14:paraId="457800A1" w14:textId="77777777" w:rsidR="00241142" w:rsidRPr="00DD2E2E" w:rsidRDefault="00241142" w:rsidP="003E4C05">
      <w:pPr>
        <w:pStyle w:val="phnormal"/>
      </w:pPr>
      <w:r w:rsidRPr="00DD2E2E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DD2E2E" w:rsidRDefault="00241142" w:rsidP="003E4C05">
      <w:pPr>
        <w:pStyle w:val="ScrollListBullet1"/>
      </w:pPr>
      <w:r w:rsidRPr="00DD2E2E">
        <w:t>Выполнить авторизацию в Системе и открыть АРМ.</w:t>
      </w:r>
    </w:p>
    <w:p w14:paraId="167D89F8" w14:textId="77777777" w:rsidR="00241142" w:rsidRPr="00DD2E2E" w:rsidRDefault="00241142" w:rsidP="003E4C05">
      <w:pPr>
        <w:pStyle w:val="ScrollListBullet1"/>
      </w:pPr>
      <w:r w:rsidRPr="00DD2E2E">
        <w:t xml:space="preserve">Вызвать любую форму. </w:t>
      </w:r>
    </w:p>
    <w:p w14:paraId="5D401455" w14:textId="55D45CE6" w:rsidR="00241142" w:rsidRDefault="00241142" w:rsidP="00AD155D">
      <w:pPr>
        <w:pStyle w:val="phnormal"/>
      </w:pPr>
      <w:r w:rsidRPr="00DD2E2E">
        <w:t>При корректном вводе учетных данных должна отобразит</w:t>
      </w:r>
      <w:r w:rsidR="003E4C05">
        <w:t>ь</w:t>
      </w:r>
      <w:r w:rsidRPr="00DD2E2E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6"/>
    </w:p>
    <w:p w14:paraId="34833738" w14:textId="36908C79" w:rsidR="00241142" w:rsidRDefault="003E4C05" w:rsidP="00241142">
      <w:pPr>
        <w:pStyle w:val="1"/>
      </w:pPr>
      <w:bookmarkStart w:id="30" w:name="_Toc55330635"/>
      <w:r>
        <w:lastRenderedPageBreak/>
        <w:t xml:space="preserve">Модуль </w:t>
      </w:r>
      <w:r w:rsidR="00C56F21">
        <w:t>«</w:t>
      </w:r>
      <w:r w:rsidR="00B1305F">
        <w:t>Диспансерное наблюдение</w:t>
      </w:r>
      <w:r w:rsidR="00C56F21">
        <w:t>»</w:t>
      </w:r>
      <w:bookmarkEnd w:id="30"/>
    </w:p>
    <w:p w14:paraId="66C05624" w14:textId="77777777" w:rsidR="00B1305F" w:rsidRDefault="00B1305F" w:rsidP="00B1305F">
      <w:pPr>
        <w:pStyle w:val="2"/>
      </w:pPr>
      <w:bookmarkStart w:id="31" w:name="_Toc256000000"/>
      <w:bookmarkStart w:id="32" w:name="scroll-bookmark-6"/>
      <w:bookmarkStart w:id="33" w:name="_Toc55330636"/>
      <w:r>
        <w:t>Диспансерное наблюдение. Общая информация</w:t>
      </w:r>
      <w:bookmarkEnd w:id="31"/>
      <w:bookmarkEnd w:id="32"/>
      <w:bookmarkEnd w:id="33"/>
    </w:p>
    <w:p w14:paraId="7BB59E42" w14:textId="77777777" w:rsidR="00B1305F" w:rsidRDefault="00B1305F" w:rsidP="00B1305F">
      <w:r>
        <w:t>Для работы со списком карт диспансерного наблюдения в поликлиниках предназначены формы:</w:t>
      </w:r>
    </w:p>
    <w:p w14:paraId="01853B7F" w14:textId="1E36C894" w:rsidR="00B1305F" w:rsidRDefault="00B1305F" w:rsidP="009300B7">
      <w:pPr>
        <w:pStyle w:val="ScrollListBullet1"/>
      </w:pPr>
      <w:r w:rsidRPr="00A53453">
        <w:t>Контрольные карты диспансерного наблюдения: Поиск</w:t>
      </w:r>
      <w:r>
        <w:t> - для поиска карт диспансерного наблюдения пациента как по стандартным параметрам поиска, так и по данным диспансерного наблюдения.</w:t>
      </w:r>
    </w:p>
    <w:p w14:paraId="6F4831CE" w14:textId="652AA137" w:rsidR="00B1305F" w:rsidRDefault="00B1305F" w:rsidP="000716AB">
      <w:pPr>
        <w:pStyle w:val="ScrollListBullet"/>
        <w:numPr>
          <w:ilvl w:val="0"/>
          <w:numId w:val="17"/>
        </w:numPr>
        <w:ind w:left="1316"/>
      </w:pPr>
      <w:r w:rsidRPr="00A53453">
        <w:t>Контрольные карты диспансерного наблюдения: Список</w:t>
      </w:r>
      <w:r>
        <w:t> - для просмотра, редактирования и печати списка пациентов, находящихся под диспансерном наблюдением, в разрезе МО, подразделений, участков, врачей, а также по классификации МКБ.</w:t>
      </w:r>
    </w:p>
    <w:p w14:paraId="3FAB8E4B" w14:textId="77777777" w:rsidR="00B1305F" w:rsidRDefault="00B1305F" w:rsidP="00B1305F">
      <w:r>
        <w:t>В формах доступно добавление, редактирование, просмотр и удаление диспансерных карт пациентов.</w:t>
      </w:r>
    </w:p>
    <w:p w14:paraId="337EAC30" w14:textId="77777777" w:rsidR="00B1305F" w:rsidRDefault="00B1305F" w:rsidP="00B1305F">
      <w:r>
        <w:t>Формы доступны:</w:t>
      </w:r>
    </w:p>
    <w:p w14:paraId="1DA07838" w14:textId="77777777" w:rsidR="00B1305F" w:rsidRDefault="00B1305F" w:rsidP="000716AB">
      <w:pPr>
        <w:pStyle w:val="ScrollListBullet"/>
        <w:numPr>
          <w:ilvl w:val="0"/>
          <w:numId w:val="18"/>
        </w:numPr>
        <w:ind w:left="1316"/>
      </w:pPr>
      <w:r>
        <w:t>в главном меню системы: </w:t>
      </w:r>
      <w:r>
        <w:rPr>
          <w:b/>
        </w:rPr>
        <w:t>Поликлиника</w:t>
      </w:r>
      <w:r>
        <w:t xml:space="preserve"> - </w:t>
      </w:r>
      <w:r>
        <w:rPr>
          <w:b/>
        </w:rPr>
        <w:t>Диспансерное наблюдение</w:t>
      </w:r>
      <w:r>
        <w:t>.</w:t>
      </w:r>
    </w:p>
    <w:p w14:paraId="3030BA76" w14:textId="77777777" w:rsidR="00B1305F" w:rsidRDefault="00B1305F" w:rsidP="00B1305F">
      <w:pPr>
        <w:pStyle w:val="ScrollListBullet"/>
        <w:tabs>
          <w:tab w:val="clear" w:pos="1315"/>
        </w:tabs>
        <w:spacing w:beforeAutospacing="1"/>
        <w:ind w:firstLine="0"/>
      </w:pPr>
      <w:r>
        <w:rPr>
          <w:noProof/>
          <w:lang w:eastAsia="ru-RU"/>
        </w:rPr>
        <w:drawing>
          <wp:inline distT="0" distB="0" distL="0" distR="0" wp14:anchorId="1F7F7753" wp14:editId="78116B5D">
            <wp:extent cx="5459730" cy="1962207"/>
            <wp:effectExtent l="0" t="0" r="0" b="0"/>
            <wp:docPr id="100003" name="Рисунок 100003" descr="_scroll_external/attachments/2013-09-24_225249-c13bbb11b0b56511b84c5417c4446956ddba47e6ddb1c2a851619179bcc7b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2878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9622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995F3C" w14:textId="77777777" w:rsidR="00B1305F" w:rsidRDefault="00B1305F" w:rsidP="000716AB">
      <w:pPr>
        <w:pStyle w:val="ScrollListBullet"/>
        <w:numPr>
          <w:ilvl w:val="0"/>
          <w:numId w:val="18"/>
        </w:numPr>
        <w:ind w:left="1316"/>
      </w:pPr>
      <w:r>
        <w:t xml:space="preserve">в АРМ врача поликлиники - для вызова формы </w:t>
      </w:r>
      <w:r>
        <w:rPr>
          <w:b/>
        </w:rPr>
        <w:t>Контрольные карты диспансерного наблюдения: Список</w:t>
      </w:r>
      <w:r>
        <w:t xml:space="preserve"> нажмите кнопку </w:t>
      </w:r>
      <w:r>
        <w:rPr>
          <w:b/>
        </w:rPr>
        <w:t>Диспансерное наблюдение</w:t>
      </w:r>
      <w:r>
        <w:t xml:space="preserve"> на боковой панели главной формы АРМ.</w:t>
      </w:r>
    </w:p>
    <w:p w14:paraId="66E7377E" w14:textId="77777777" w:rsidR="00B1305F" w:rsidRDefault="00B1305F" w:rsidP="00B1305F">
      <w:r>
        <w:t xml:space="preserve">Для взятия пациента под диспансерное наблюдение нажмите кнопку </w:t>
      </w:r>
      <w:r>
        <w:rPr>
          <w:b/>
        </w:rPr>
        <w:t>Поставить на диспансерное наблюдение</w:t>
      </w:r>
      <w:r>
        <w:t xml:space="preserve"> в ЭМК выбранного пациента.</w:t>
      </w:r>
    </w:p>
    <w:p w14:paraId="08D31306" w14:textId="77777777" w:rsidR="00B1305F" w:rsidRDefault="00B1305F" w:rsidP="00B1305F">
      <w:pPr>
        <w:pStyle w:val="2"/>
      </w:pPr>
      <w:bookmarkStart w:id="34" w:name="_Toc256000002"/>
      <w:bookmarkStart w:id="35" w:name="scroll-bookmark-8"/>
      <w:bookmarkStart w:id="36" w:name="_Toc55330637"/>
      <w:r>
        <w:t>Добавление назначения в карте диспансерного осмотра</w:t>
      </w:r>
      <w:bookmarkEnd w:id="34"/>
      <w:bookmarkEnd w:id="35"/>
      <w:bookmarkEnd w:id="36"/>
    </w:p>
    <w:p w14:paraId="248D714C" w14:textId="77777777" w:rsidR="00B1305F" w:rsidRDefault="00B1305F" w:rsidP="00B1305F">
      <w:r>
        <w:t>Раздел предназначен для ввода информации о выписанном направлении.</w:t>
      </w:r>
    </w:p>
    <w:p w14:paraId="61403937" w14:textId="77777777" w:rsidR="00B1305F" w:rsidRDefault="00B1305F" w:rsidP="009300B7">
      <w:pPr>
        <w:pStyle w:val="phfigure"/>
      </w:pPr>
      <w:r>
        <w:rPr>
          <w:noProof/>
        </w:rPr>
        <w:lastRenderedPageBreak/>
        <w:drawing>
          <wp:inline distT="0" distB="0" distL="0" distR="0" wp14:anchorId="4F50C22D" wp14:editId="683607B2">
            <wp:extent cx="4496428" cy="1333686"/>
            <wp:effectExtent l="0" t="0" r="0" b="0"/>
            <wp:docPr id="100004" name="Рисунок 100004" descr="_scroll_external/attachments/2020-05-07_093700-cf551059446d54480e314813ab047ffc6770cb80988a50e9a7f44b2314393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462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6428" cy="13336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DFCD31" w14:textId="77777777" w:rsidR="00B1305F" w:rsidRDefault="00B1305F" w:rsidP="00B1305F">
      <w:r>
        <w:t>В разделе содержится список назначений, который содержит столбцы:</w:t>
      </w:r>
    </w:p>
    <w:p w14:paraId="5FCFC550" w14:textId="77777777" w:rsidR="00B1305F" w:rsidRDefault="00B1305F" w:rsidP="000716AB">
      <w:pPr>
        <w:pStyle w:val="ScrollListBullet"/>
        <w:numPr>
          <w:ilvl w:val="0"/>
          <w:numId w:val="19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Назначение</w:t>
      </w:r>
      <w:r>
        <w:t>.</w:t>
      </w:r>
    </w:p>
    <w:p w14:paraId="40D17949" w14:textId="77777777" w:rsidR="00B1305F" w:rsidRDefault="00B1305F" w:rsidP="000716AB">
      <w:pPr>
        <w:pStyle w:val="ScrollListBullet"/>
        <w:numPr>
          <w:ilvl w:val="0"/>
          <w:numId w:val="19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Комментарий</w:t>
      </w:r>
      <w:r>
        <w:t>.</w:t>
      </w:r>
    </w:p>
    <w:p w14:paraId="3F26BC96" w14:textId="77777777" w:rsidR="00B1305F" w:rsidRDefault="00B1305F" w:rsidP="00B1305F">
      <w:r>
        <w:t>Доступные действия:</w:t>
      </w:r>
    </w:p>
    <w:p w14:paraId="4C1DA2E1" w14:textId="77777777" w:rsidR="00B1305F" w:rsidRDefault="00B1305F" w:rsidP="000716AB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Добавить</w:t>
      </w:r>
      <w:r>
        <w:t xml:space="preserve"> - добавление информации о назначении.</w:t>
      </w:r>
    </w:p>
    <w:p w14:paraId="27FE6A28" w14:textId="77777777" w:rsidR="00B1305F" w:rsidRDefault="00B1305F" w:rsidP="000716AB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Изменить</w:t>
      </w:r>
      <w:r>
        <w:t xml:space="preserve"> - изменение информации о назначении.</w:t>
      </w:r>
    </w:p>
    <w:p w14:paraId="663B40E5" w14:textId="77777777" w:rsidR="00B1305F" w:rsidRDefault="00B1305F" w:rsidP="000716AB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Просмотреть</w:t>
      </w:r>
      <w:r>
        <w:t xml:space="preserve"> - просмотр информации о назначении.</w:t>
      </w:r>
    </w:p>
    <w:p w14:paraId="0A356C28" w14:textId="77777777" w:rsidR="00B1305F" w:rsidRDefault="00B1305F" w:rsidP="000716AB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Удалить</w:t>
      </w:r>
      <w:r>
        <w:t xml:space="preserve"> - удаление информации о назначении.</w:t>
      </w:r>
    </w:p>
    <w:p w14:paraId="3E8301A3" w14:textId="77777777" w:rsidR="00B1305F" w:rsidRDefault="00B1305F" w:rsidP="000716AB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Печать</w:t>
      </w:r>
      <w:r>
        <w:t xml:space="preserve"> - печать информации о назначении.</w:t>
      </w:r>
    </w:p>
    <w:p w14:paraId="42E2B284" w14:textId="77777777" w:rsidR="00B1305F" w:rsidRDefault="00B1305F" w:rsidP="00B1305F">
      <w:r>
        <w:t>Для добавления информации о назначении:</w:t>
      </w:r>
    </w:p>
    <w:p w14:paraId="0DE745CD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>. Отобразится форма добавления назначения.</w:t>
      </w:r>
    </w:p>
    <w:p w14:paraId="7C6D86C3" w14:textId="77777777" w:rsidR="00B1305F" w:rsidRDefault="00B1305F" w:rsidP="009300B7">
      <w:pPr>
        <w:pStyle w:val="phfigure"/>
      </w:pPr>
      <w:r>
        <w:rPr>
          <w:noProof/>
        </w:rPr>
        <w:drawing>
          <wp:inline distT="0" distB="0" distL="0" distR="0" wp14:anchorId="7BD21F36" wp14:editId="47045BDE">
            <wp:extent cx="5460365" cy="980300"/>
            <wp:effectExtent l="0" t="0" r="0" b="0"/>
            <wp:docPr id="100005" name="Рисунок 100005" descr="_scroll_external/attachments/2020-05-07_093730-a36f555e4992256dc569e96edfbd5ba5180b2da645006ff3f17c959463fb0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677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980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D7D703" w14:textId="77777777" w:rsidR="00B1305F" w:rsidRDefault="00B1305F" w:rsidP="009300B7">
      <w:pPr>
        <w:pStyle w:val="ScrollListBullet1"/>
      </w:pPr>
      <w:r>
        <w:t xml:space="preserve">Заполните поля формы. Поле </w:t>
      </w:r>
      <w:r>
        <w:rPr>
          <w:b/>
        </w:rPr>
        <w:t>Назначение</w:t>
      </w:r>
      <w:r>
        <w:t xml:space="preserve"> обязательное для заполнения. Доступны следующие значения для выбора:</w:t>
      </w:r>
    </w:p>
    <w:p w14:paraId="43603E6B" w14:textId="77777777" w:rsidR="00B1305F" w:rsidRDefault="00B1305F" w:rsidP="000716AB">
      <w:pPr>
        <w:pStyle w:val="ScrollListBullet2"/>
        <w:numPr>
          <w:ilvl w:val="0"/>
          <w:numId w:val="23"/>
        </w:numPr>
      </w:pPr>
      <w:r>
        <w:t>1 – направлен на консультацию в медицинскую организацию по месту прикрепления.</w:t>
      </w:r>
    </w:p>
    <w:p w14:paraId="5E476EC7" w14:textId="77777777" w:rsidR="00B1305F" w:rsidRDefault="00B1305F" w:rsidP="000716AB">
      <w:pPr>
        <w:pStyle w:val="ScrollListBullet2"/>
        <w:numPr>
          <w:ilvl w:val="0"/>
          <w:numId w:val="23"/>
        </w:numPr>
      </w:pPr>
      <w:r>
        <w:t>2 – направлен на консультацию в иную медицинскую организацию.</w:t>
      </w:r>
    </w:p>
    <w:p w14:paraId="7571B550" w14:textId="77777777" w:rsidR="00B1305F" w:rsidRDefault="00B1305F" w:rsidP="000716AB">
      <w:pPr>
        <w:pStyle w:val="ScrollListBullet2"/>
        <w:numPr>
          <w:ilvl w:val="0"/>
          <w:numId w:val="23"/>
        </w:numPr>
      </w:pPr>
      <w:r>
        <w:t>3 – направлен на обследование.</w:t>
      </w:r>
    </w:p>
    <w:p w14:paraId="2645A2EB" w14:textId="77777777" w:rsidR="00B1305F" w:rsidRDefault="00B1305F" w:rsidP="000716AB">
      <w:pPr>
        <w:pStyle w:val="ScrollListBullet2"/>
        <w:numPr>
          <w:ilvl w:val="0"/>
          <w:numId w:val="23"/>
        </w:numPr>
      </w:pPr>
      <w:r>
        <w:t>4 – направлен в дневной стационар.</w:t>
      </w:r>
    </w:p>
    <w:p w14:paraId="5887D7BA" w14:textId="77777777" w:rsidR="00B1305F" w:rsidRDefault="00B1305F" w:rsidP="000716AB">
      <w:pPr>
        <w:pStyle w:val="ScrollListBullet2"/>
        <w:numPr>
          <w:ilvl w:val="0"/>
          <w:numId w:val="23"/>
        </w:numPr>
      </w:pPr>
      <w:r>
        <w:t>5 – направлен на госпитализацию.</w:t>
      </w:r>
    </w:p>
    <w:p w14:paraId="6E6BE9E9" w14:textId="77777777" w:rsidR="00B1305F" w:rsidRDefault="00B1305F" w:rsidP="000716AB">
      <w:pPr>
        <w:pStyle w:val="ScrollListBullet2"/>
        <w:numPr>
          <w:ilvl w:val="0"/>
          <w:numId w:val="23"/>
        </w:numPr>
      </w:pPr>
      <w:r>
        <w:t>6 – направлен в реабилитационное отделение.</w:t>
      </w:r>
    </w:p>
    <w:p w14:paraId="3CF98CB3" w14:textId="77777777" w:rsidR="00B1305F" w:rsidRDefault="00B1305F" w:rsidP="000716AB">
      <w:pPr>
        <w:pStyle w:val="ScrollListBullet2"/>
        <w:numPr>
          <w:ilvl w:val="0"/>
          <w:numId w:val="23"/>
        </w:numPr>
      </w:pPr>
      <w:r>
        <w:t xml:space="preserve">В зависимости от выбранного значения в поле </w:t>
      </w:r>
      <w:r>
        <w:rPr>
          <w:b/>
        </w:rPr>
        <w:t>Назначение</w:t>
      </w:r>
      <w:r>
        <w:t xml:space="preserve"> отобразится поле ниже:</w:t>
      </w:r>
    </w:p>
    <w:p w14:paraId="4C978F03" w14:textId="77777777" w:rsidR="00B1305F" w:rsidRDefault="00B1305F" w:rsidP="000716AB">
      <w:pPr>
        <w:pStyle w:val="ScrollListBullet3"/>
        <w:numPr>
          <w:ilvl w:val="0"/>
          <w:numId w:val="24"/>
        </w:numPr>
        <w:ind w:left="2127"/>
      </w:pPr>
      <w:r>
        <w:t>Поле</w:t>
      </w:r>
      <w:r>
        <w:rPr>
          <w:b/>
        </w:rPr>
        <w:t xml:space="preserve"> Специальность врача назначения</w:t>
      </w:r>
      <w:r>
        <w:t xml:space="preserve"> - отображается, если в поле </w:t>
      </w:r>
      <w:r>
        <w:rPr>
          <w:b/>
        </w:rPr>
        <w:t>Назначение</w:t>
      </w:r>
      <w:r>
        <w:t xml:space="preserve"> указано значение 1 или 2.</w:t>
      </w:r>
    </w:p>
    <w:p w14:paraId="6D5633B7" w14:textId="77777777" w:rsidR="00B1305F" w:rsidRDefault="00B1305F" w:rsidP="000716AB">
      <w:pPr>
        <w:pStyle w:val="ScrollListBullet3"/>
        <w:numPr>
          <w:ilvl w:val="0"/>
          <w:numId w:val="24"/>
        </w:numPr>
        <w:ind w:left="2127"/>
      </w:pPr>
      <w:r>
        <w:lastRenderedPageBreak/>
        <w:t>Поле</w:t>
      </w:r>
      <w:r>
        <w:rPr>
          <w:b/>
        </w:rPr>
        <w:t xml:space="preserve"> Вид обследования</w:t>
      </w:r>
      <w:r>
        <w:t xml:space="preserve"> - отображается, если в поле </w:t>
      </w:r>
      <w:r>
        <w:rPr>
          <w:b/>
        </w:rPr>
        <w:t>Назначение</w:t>
      </w:r>
      <w:r>
        <w:t xml:space="preserve"> указано значение 3. Доступны для выбора значения:</w:t>
      </w:r>
    </w:p>
    <w:p w14:paraId="1F0AD437" w14:textId="77777777" w:rsidR="00B1305F" w:rsidRDefault="00B1305F" w:rsidP="000716AB">
      <w:pPr>
        <w:pStyle w:val="ScrollListBullet4"/>
        <w:numPr>
          <w:ilvl w:val="0"/>
          <w:numId w:val="25"/>
        </w:numPr>
        <w:ind w:left="2710"/>
      </w:pPr>
      <w:r>
        <w:t xml:space="preserve">1 – </w:t>
      </w:r>
      <w:proofErr w:type="spellStart"/>
      <w:r>
        <w:t>лабораторная</w:t>
      </w:r>
      <w:proofErr w:type="spellEnd"/>
      <w:r>
        <w:t xml:space="preserve"> </w:t>
      </w:r>
      <w:proofErr w:type="spellStart"/>
      <w:r>
        <w:t>диагностика</w:t>
      </w:r>
      <w:proofErr w:type="spellEnd"/>
      <w:r>
        <w:t>.</w:t>
      </w:r>
    </w:p>
    <w:p w14:paraId="7D7C08A2" w14:textId="77777777" w:rsidR="00B1305F" w:rsidRDefault="00B1305F" w:rsidP="000716AB">
      <w:pPr>
        <w:pStyle w:val="ScrollListBullet4"/>
        <w:numPr>
          <w:ilvl w:val="0"/>
          <w:numId w:val="25"/>
        </w:numPr>
        <w:ind w:left="2710"/>
      </w:pPr>
      <w:r>
        <w:t xml:space="preserve">2 – </w:t>
      </w:r>
      <w:proofErr w:type="spellStart"/>
      <w:r>
        <w:t>инструментальная</w:t>
      </w:r>
      <w:proofErr w:type="spellEnd"/>
      <w:r>
        <w:t xml:space="preserve"> </w:t>
      </w:r>
      <w:proofErr w:type="spellStart"/>
      <w:r>
        <w:t>диагностика</w:t>
      </w:r>
      <w:proofErr w:type="spellEnd"/>
      <w:r>
        <w:t>.</w:t>
      </w:r>
    </w:p>
    <w:p w14:paraId="1A643A12" w14:textId="77777777" w:rsidR="00B1305F" w:rsidRDefault="00B1305F" w:rsidP="000716AB">
      <w:pPr>
        <w:pStyle w:val="ScrollListBullet4"/>
        <w:numPr>
          <w:ilvl w:val="0"/>
          <w:numId w:val="25"/>
        </w:numPr>
        <w:ind w:left="2710"/>
      </w:pPr>
      <w:r>
        <w:t xml:space="preserve">3 – </w:t>
      </w:r>
      <w:proofErr w:type="spellStart"/>
      <w:r>
        <w:t>методы</w:t>
      </w:r>
      <w:proofErr w:type="spellEnd"/>
      <w:r>
        <w:t xml:space="preserve"> </w:t>
      </w:r>
      <w:proofErr w:type="spellStart"/>
      <w:r>
        <w:t>лучевой</w:t>
      </w:r>
      <w:proofErr w:type="spellEnd"/>
      <w:r>
        <w:t xml:space="preserve"> </w:t>
      </w:r>
      <w:proofErr w:type="spellStart"/>
      <w:r>
        <w:t>диагностики</w:t>
      </w:r>
      <w:proofErr w:type="spellEnd"/>
      <w:r>
        <w:t>.</w:t>
      </w:r>
    </w:p>
    <w:p w14:paraId="12148AE6" w14:textId="77777777" w:rsidR="00B1305F" w:rsidRPr="009E147E" w:rsidRDefault="00B1305F" w:rsidP="000716AB">
      <w:pPr>
        <w:pStyle w:val="ScrollListBullet4"/>
        <w:numPr>
          <w:ilvl w:val="0"/>
          <w:numId w:val="25"/>
        </w:numPr>
        <w:ind w:left="2710"/>
        <w:rPr>
          <w:lang w:val="ru-RU"/>
        </w:rPr>
      </w:pPr>
      <w:r w:rsidRPr="009E147E">
        <w:rPr>
          <w:lang w:val="ru-RU"/>
        </w:rPr>
        <w:t>4 – дорогостоящие методы лучевой диагностики (КТ, МРТ, ангиография).</w:t>
      </w:r>
    </w:p>
    <w:p w14:paraId="39216289" w14:textId="77777777" w:rsidR="00B1305F" w:rsidRDefault="00B1305F" w:rsidP="000716AB">
      <w:pPr>
        <w:pStyle w:val="ScrollListBullet3"/>
        <w:numPr>
          <w:ilvl w:val="0"/>
          <w:numId w:val="24"/>
        </w:numPr>
        <w:ind w:left="2127"/>
      </w:pPr>
      <w:r>
        <w:t xml:space="preserve">Поле </w:t>
      </w:r>
      <w:r>
        <w:rPr>
          <w:b/>
        </w:rPr>
        <w:t>Профиль медицинской помощи</w:t>
      </w:r>
      <w:r>
        <w:t xml:space="preserve"> отображается, если в поле </w:t>
      </w:r>
      <w:r>
        <w:rPr>
          <w:b/>
        </w:rPr>
        <w:t>Назначение</w:t>
      </w:r>
      <w:r>
        <w:t xml:space="preserve"> указано значение 4 или 5.</w:t>
      </w:r>
    </w:p>
    <w:p w14:paraId="50CDF876" w14:textId="77777777" w:rsidR="00B1305F" w:rsidRDefault="00B1305F" w:rsidP="000716AB">
      <w:pPr>
        <w:pStyle w:val="ScrollListBullet3"/>
        <w:numPr>
          <w:ilvl w:val="0"/>
          <w:numId w:val="24"/>
        </w:numPr>
        <w:ind w:left="2127"/>
      </w:pPr>
      <w:r>
        <w:t>Поле</w:t>
      </w:r>
      <w:r>
        <w:rPr>
          <w:b/>
        </w:rPr>
        <w:t xml:space="preserve"> Профиль койки</w:t>
      </w:r>
      <w:r>
        <w:t xml:space="preserve"> отображается, если в поле </w:t>
      </w:r>
      <w:r>
        <w:rPr>
          <w:b/>
        </w:rPr>
        <w:t>Назначение</w:t>
      </w:r>
      <w:r>
        <w:t xml:space="preserve"> указано значение "6 - направлен в реабилитационное отделение".</w:t>
      </w:r>
    </w:p>
    <w:p w14:paraId="08C1A6C7" w14:textId="77777777" w:rsidR="00B1305F" w:rsidRDefault="00B1305F" w:rsidP="009300B7">
      <w:pPr>
        <w:pStyle w:val="ScrollListBullet1"/>
      </w:pPr>
      <w:r>
        <w:t>Сохраните изменения.</w:t>
      </w:r>
    </w:p>
    <w:p w14:paraId="0827E6F4" w14:textId="77777777" w:rsidR="00B1305F" w:rsidRDefault="00B1305F" w:rsidP="00B1305F">
      <w:pPr>
        <w:pStyle w:val="2"/>
      </w:pPr>
      <w:bookmarkStart w:id="37" w:name="_Toc256000003"/>
      <w:bookmarkStart w:id="38" w:name="scroll-bookmark-4"/>
      <w:bookmarkStart w:id="39" w:name="_Toc55330638"/>
      <w:r>
        <w:t>История диспансерного наблюдения пациента</w:t>
      </w:r>
      <w:bookmarkEnd w:id="37"/>
      <w:bookmarkEnd w:id="38"/>
      <w:bookmarkEnd w:id="39"/>
    </w:p>
    <w:p w14:paraId="7DD3DD21" w14:textId="2CAB60FE" w:rsidR="00B1305F" w:rsidRDefault="00B1305F" w:rsidP="00B1305F">
      <w:r>
        <w:t xml:space="preserve">Для вызова формы "История диспансерного наблюдения пациента" нажмите кнопку </w:t>
      </w:r>
      <w:r>
        <w:rPr>
          <w:b/>
        </w:rPr>
        <w:t>Диспансерное наблюдение</w:t>
      </w:r>
      <w:r>
        <w:t xml:space="preserve"> в разделе информации о пациенте или сочетание клавиш "</w:t>
      </w:r>
      <w:r>
        <w:rPr>
          <w:b/>
        </w:rPr>
        <w:t>Ctrl+F12</w:t>
      </w:r>
      <w:r>
        <w:t xml:space="preserve">". См. также </w:t>
      </w:r>
      <w:hyperlink r:id="rId17" w:history="1">
        <w:r>
          <w:rPr>
            <w:rStyle w:val="a3"/>
          </w:rPr>
          <w:t>Кнопки быстрого доступа к данным пациента</w:t>
        </w:r>
      </w:hyperlink>
      <w:r>
        <w:t>.</w:t>
      </w:r>
    </w:p>
    <w:p w14:paraId="43D7278F" w14:textId="77777777" w:rsidR="00B1305F" w:rsidRDefault="00B1305F" w:rsidP="009300B7">
      <w:pPr>
        <w:pStyle w:val="phfigure"/>
      </w:pPr>
      <w:r>
        <w:rPr>
          <w:noProof/>
        </w:rPr>
        <w:drawing>
          <wp:inline distT="0" distB="0" distL="0" distR="0" wp14:anchorId="0D453A3B" wp14:editId="33D79019">
            <wp:extent cx="5191125" cy="1628775"/>
            <wp:effectExtent l="0" t="0" r="0" b="0"/>
            <wp:docPr id="100006" name="Рисунок 100006" descr="_scroll_external/attachments/2013-04-02_142905-5fd9a8aee0963e206c4e8e58aee73e8227bd43956421358191a1490084321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7937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157A6F" w14:textId="77777777" w:rsidR="00B1305F" w:rsidRDefault="00B1305F" w:rsidP="00B1305F">
      <w:r>
        <w:t xml:space="preserve">Отобразится форма </w:t>
      </w:r>
      <w:r>
        <w:rPr>
          <w:b/>
        </w:rPr>
        <w:t>История диспансерного наблюдения пациента</w:t>
      </w:r>
      <w:r>
        <w:t>.</w:t>
      </w:r>
    </w:p>
    <w:p w14:paraId="4306B3DD" w14:textId="77777777" w:rsidR="00B1305F" w:rsidRDefault="00B1305F" w:rsidP="009300B7">
      <w:pPr>
        <w:pStyle w:val="phfigure"/>
      </w:pPr>
      <w:r>
        <w:rPr>
          <w:noProof/>
        </w:rPr>
        <w:lastRenderedPageBreak/>
        <w:drawing>
          <wp:inline distT="0" distB="0" distL="0" distR="0" wp14:anchorId="6FBFDE6E" wp14:editId="2EC50983">
            <wp:extent cx="5686425" cy="3733800"/>
            <wp:effectExtent l="0" t="0" r="0" b="0"/>
            <wp:docPr id="100007" name="Рисунок 100007" descr="_scroll_external/attachments/2013-04-02_142504-3909fb9ce5d61c2c772ea11de27f0756485477bda0ce2ca921b4ddfdf5ef8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7792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33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2F0052" w14:textId="77777777" w:rsidR="00B1305F" w:rsidRDefault="00B1305F" w:rsidP="00B1305F">
      <w:r>
        <w:t>В верхней части формы указана информация по пациенту: ФИО и дата рождения.</w:t>
      </w:r>
    </w:p>
    <w:p w14:paraId="6D2C3E3A" w14:textId="77777777" w:rsidR="00B1305F" w:rsidRDefault="00B1305F" w:rsidP="00B1305F">
      <w:r>
        <w:t>В списке отображается список диагнозов, по которым пациент состоит на диспансерном наблюдении.</w:t>
      </w:r>
    </w:p>
    <w:p w14:paraId="555C1B66" w14:textId="77777777" w:rsidR="00B1305F" w:rsidRDefault="00B1305F" w:rsidP="00B1305F">
      <w:r>
        <w:t>Описание полей списка:</w:t>
      </w:r>
    </w:p>
    <w:p w14:paraId="4993FA49" w14:textId="77777777" w:rsidR="00B1305F" w:rsidRDefault="00B1305F" w:rsidP="000716AB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>Диагноз</w:t>
      </w:r>
      <w:r>
        <w:t>;</w:t>
      </w:r>
    </w:p>
    <w:p w14:paraId="4CF5A161" w14:textId="77777777" w:rsidR="00B1305F" w:rsidRDefault="00B1305F" w:rsidP="000716AB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>Взят</w:t>
      </w:r>
      <w:r>
        <w:t xml:space="preserve"> - дата взятия на диспансерное наблюдение;</w:t>
      </w:r>
    </w:p>
    <w:p w14:paraId="063CDE6F" w14:textId="77777777" w:rsidR="00B1305F" w:rsidRDefault="00B1305F" w:rsidP="000716AB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>Снят</w:t>
      </w:r>
      <w:r>
        <w:t xml:space="preserve"> - дата снятия с наблюдения;</w:t>
      </w:r>
    </w:p>
    <w:p w14:paraId="682DF3C8" w14:textId="77777777" w:rsidR="00B1305F" w:rsidRDefault="00B1305F" w:rsidP="000716AB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>МО</w:t>
      </w:r>
      <w:r>
        <w:t>;</w:t>
      </w:r>
    </w:p>
    <w:p w14:paraId="45EE26FB" w14:textId="77777777" w:rsidR="00B1305F" w:rsidRDefault="00B1305F" w:rsidP="000716AB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>Отделение</w:t>
      </w:r>
      <w:r>
        <w:t>;</w:t>
      </w:r>
    </w:p>
    <w:p w14:paraId="5C5A5787" w14:textId="77777777" w:rsidR="00B1305F" w:rsidRDefault="00B1305F" w:rsidP="000716AB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>Участок</w:t>
      </w:r>
      <w:r>
        <w:t>;</w:t>
      </w:r>
    </w:p>
    <w:p w14:paraId="10DCC8E9" w14:textId="77777777" w:rsidR="00B1305F" w:rsidRDefault="00B1305F" w:rsidP="000716AB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>Врач</w:t>
      </w:r>
      <w:r>
        <w:t>.</w:t>
      </w:r>
    </w:p>
    <w:p w14:paraId="01145795" w14:textId="77777777" w:rsidR="00B1305F" w:rsidRDefault="00B1305F" w:rsidP="00B1305F">
      <w:r>
        <w:t>Работа со списком выполняется с помощью стандартной панели управления.</w:t>
      </w:r>
    </w:p>
    <w:p w14:paraId="0470A6CE" w14:textId="77777777" w:rsidR="00B1305F" w:rsidRDefault="00B1305F" w:rsidP="00B1305F">
      <w:r>
        <w:t>Доступные действия:</w:t>
      </w:r>
    </w:p>
    <w:p w14:paraId="70BBDEBD" w14:textId="77777777" w:rsidR="00B1305F" w:rsidRDefault="00B1305F" w:rsidP="000716AB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Добавить</w:t>
      </w:r>
      <w:r>
        <w:t>.</w:t>
      </w:r>
    </w:p>
    <w:p w14:paraId="725CDCF2" w14:textId="77777777" w:rsidR="00B1305F" w:rsidRDefault="00B1305F" w:rsidP="000716AB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Изменить</w:t>
      </w:r>
      <w:r>
        <w:t>.</w:t>
      </w:r>
    </w:p>
    <w:p w14:paraId="6F951A3C" w14:textId="77777777" w:rsidR="00B1305F" w:rsidRDefault="00B1305F" w:rsidP="000716AB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Просмотреть</w:t>
      </w:r>
      <w:r>
        <w:t>.</w:t>
      </w:r>
    </w:p>
    <w:p w14:paraId="461C6669" w14:textId="77777777" w:rsidR="00B1305F" w:rsidRDefault="00B1305F" w:rsidP="000716AB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Удалить</w:t>
      </w:r>
      <w:r>
        <w:t>.</w:t>
      </w:r>
    </w:p>
    <w:p w14:paraId="4A91924D" w14:textId="77777777" w:rsidR="00B1305F" w:rsidRDefault="00B1305F" w:rsidP="000716AB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>Обновить</w:t>
      </w:r>
      <w:r>
        <w:t>.</w:t>
      </w:r>
    </w:p>
    <w:p w14:paraId="4DA66ABD" w14:textId="77777777" w:rsidR="00B1305F" w:rsidRDefault="00B1305F" w:rsidP="000716AB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lastRenderedPageBreak/>
        <w:t>Печать:</w:t>
      </w:r>
    </w:p>
    <w:p w14:paraId="0459BB8A" w14:textId="77777777" w:rsidR="00B1305F" w:rsidRDefault="00B1305F" w:rsidP="000716AB">
      <w:pPr>
        <w:pStyle w:val="ScrollListBullet2"/>
        <w:numPr>
          <w:ilvl w:val="0"/>
          <w:numId w:val="28"/>
        </w:numPr>
      </w:pPr>
      <w:r>
        <w:t>Печать выбранной записи;</w:t>
      </w:r>
    </w:p>
    <w:p w14:paraId="017C5FAC" w14:textId="77777777" w:rsidR="00B1305F" w:rsidRDefault="00B1305F" w:rsidP="000716AB">
      <w:pPr>
        <w:pStyle w:val="ScrollListBullet2"/>
        <w:numPr>
          <w:ilvl w:val="0"/>
          <w:numId w:val="28"/>
        </w:numPr>
      </w:pPr>
      <w:r>
        <w:t>Печать всего списка.</w:t>
      </w:r>
    </w:p>
    <w:p w14:paraId="1B6F085A" w14:textId="77777777" w:rsidR="00B1305F" w:rsidRDefault="00B1305F" w:rsidP="00B1305F">
      <w:pPr>
        <w:pStyle w:val="3"/>
      </w:pPr>
      <w:bookmarkStart w:id="40" w:name="_Toc256000004"/>
      <w:bookmarkStart w:id="41" w:name="scroll-bookmark-9"/>
      <w:bookmarkStart w:id="42" w:name="_Toc55330639"/>
      <w:r>
        <w:t>Постановка пациента на диспансерное наблюдение</w:t>
      </w:r>
      <w:bookmarkEnd w:id="40"/>
      <w:bookmarkEnd w:id="41"/>
      <w:bookmarkEnd w:id="42"/>
    </w:p>
    <w:p w14:paraId="0DA02763" w14:textId="77777777" w:rsidR="00B1305F" w:rsidRDefault="00B1305F" w:rsidP="00B1305F">
      <w:r>
        <w:t>Для добавления контрольной карты (постановки пациента на диспансерное наблюдение):</w:t>
      </w:r>
    </w:p>
    <w:p w14:paraId="5413B2E7" w14:textId="77777777" w:rsidR="00B1305F" w:rsidRDefault="00B1305F" w:rsidP="009300B7">
      <w:pPr>
        <w:pStyle w:val="ScrollListBullet1"/>
      </w:pPr>
      <w:r>
        <w:t>Откройте форму "История диспансерного наблюдения пациента".</w:t>
      </w:r>
    </w:p>
    <w:p w14:paraId="12C33760" w14:textId="0A313A67" w:rsidR="00B1305F" w:rsidRDefault="00B1305F" w:rsidP="009300B7">
      <w:pPr>
        <w:pStyle w:val="ScrollListBullet1"/>
      </w:pPr>
      <w:r>
        <w:t xml:space="preserve">Нажмите кнопку "Добавить". Отобразится форма </w:t>
      </w:r>
      <w:r w:rsidRPr="00A53453">
        <w:t>Контрольные карты диспансерного наблюдения: Добавление</w:t>
      </w:r>
      <w:r>
        <w:t>.</w:t>
      </w:r>
    </w:p>
    <w:p w14:paraId="66302BCC" w14:textId="77777777" w:rsidR="00B1305F" w:rsidRDefault="00B1305F" w:rsidP="009300B7">
      <w:pPr>
        <w:pStyle w:val="ScrollListBullet1"/>
      </w:pPr>
      <w:r>
        <w:t>Заполните поля формы.</w:t>
      </w:r>
    </w:p>
    <w:p w14:paraId="610D2DB7" w14:textId="77777777" w:rsidR="00B1305F" w:rsidRDefault="00B1305F" w:rsidP="009300B7">
      <w:pPr>
        <w:pStyle w:val="ScrollListBullet1"/>
      </w:pPr>
      <w:r>
        <w:t>Сохраните изменения.</w:t>
      </w:r>
    </w:p>
    <w:p w14:paraId="519FA1F1" w14:textId="77777777" w:rsidR="00B1305F" w:rsidRDefault="00B1305F" w:rsidP="00B1305F">
      <w:pPr>
        <w:pStyle w:val="3"/>
      </w:pPr>
      <w:bookmarkStart w:id="43" w:name="_Toc256000005"/>
      <w:bookmarkStart w:id="44" w:name="scroll-bookmark-10"/>
      <w:bookmarkStart w:id="45" w:name="_Toc55330640"/>
      <w:r>
        <w:t>Снятие пациента с диспансерного наблюдения</w:t>
      </w:r>
      <w:bookmarkEnd w:id="43"/>
      <w:bookmarkEnd w:id="44"/>
      <w:bookmarkEnd w:id="45"/>
    </w:p>
    <w:p w14:paraId="741479EF" w14:textId="77777777" w:rsidR="00B1305F" w:rsidRDefault="00B1305F" w:rsidP="00B1305F">
      <w:r>
        <w:t>Для снятия пациента с диспансерного наблюдения:</w:t>
      </w:r>
    </w:p>
    <w:p w14:paraId="5096A86E" w14:textId="77777777" w:rsidR="00B1305F" w:rsidRDefault="00B1305F" w:rsidP="009300B7">
      <w:pPr>
        <w:pStyle w:val="ScrollListBullet1"/>
      </w:pPr>
      <w:r>
        <w:t>Откройте форму "История диспансерного наблюдения пациента".</w:t>
      </w:r>
    </w:p>
    <w:p w14:paraId="3EC85F4D" w14:textId="3E8D56A4" w:rsidR="00B1305F" w:rsidRDefault="00B1305F" w:rsidP="009300B7">
      <w:pPr>
        <w:pStyle w:val="ScrollListBullet1"/>
      </w:pPr>
      <w:r>
        <w:t xml:space="preserve">Нажмите кнопку "Изменить". Отобразится форма </w:t>
      </w:r>
      <w:r w:rsidRPr="00A53453">
        <w:t>Контрольные карты диспансерного наблюдения: Редактирование</w:t>
      </w:r>
      <w:r>
        <w:t>.</w:t>
      </w:r>
    </w:p>
    <w:p w14:paraId="27FCD08F" w14:textId="77777777" w:rsidR="00B1305F" w:rsidRDefault="00B1305F" w:rsidP="009300B7">
      <w:pPr>
        <w:pStyle w:val="ScrollListBullet1"/>
      </w:pPr>
      <w:r>
        <w:t>Укажите дату снятия с диспансерного наблюдения и причину.</w:t>
      </w:r>
    </w:p>
    <w:p w14:paraId="28D9D1A5" w14:textId="77777777" w:rsidR="00B1305F" w:rsidRDefault="00B1305F" w:rsidP="009300B7">
      <w:pPr>
        <w:pStyle w:val="ScrollListBullet1"/>
      </w:pPr>
      <w:r>
        <w:t>Сохраните изменения.</w:t>
      </w:r>
    </w:p>
    <w:p w14:paraId="474C7CA9" w14:textId="77777777" w:rsidR="00B1305F" w:rsidRDefault="00B1305F" w:rsidP="00B1305F">
      <w:pPr>
        <w:pStyle w:val="2"/>
      </w:pPr>
      <w:bookmarkStart w:id="46" w:name="_Toc256000006"/>
      <w:bookmarkStart w:id="47" w:name="scroll-bookmark-11"/>
      <w:bookmarkStart w:id="48" w:name="_Toc55330641"/>
      <w:r>
        <w:t>Как узнать, состоял ли пациент под диспансерным наблюдением</w:t>
      </w:r>
      <w:bookmarkEnd w:id="46"/>
      <w:bookmarkEnd w:id="47"/>
      <w:bookmarkEnd w:id="48"/>
    </w:p>
    <w:p w14:paraId="5C573171" w14:textId="77777777" w:rsidR="00B1305F" w:rsidRDefault="00B1305F" w:rsidP="00B1305F">
      <w:r>
        <w:t>Для того чтобы узнать, подлежал ли пациент диспансерному наблюдению, нужно посмотреть историю диспансерных наблюдений. Для этого:</w:t>
      </w:r>
    </w:p>
    <w:p w14:paraId="181091EC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Диспансерное наблюдение</w:t>
      </w:r>
      <w:r>
        <w:t xml:space="preserve"> в разделе информации о пациенте в ТАП, КВС, ЭМК.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6E0BA4AF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EBAC45B" w14:textId="77777777" w:rsidR="00B1305F" w:rsidRDefault="00B1305F" w:rsidP="009300B7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580AC1A0" wp14:editId="2FB30B91">
                  <wp:extent cx="4574540" cy="1435314"/>
                  <wp:effectExtent l="0" t="0" r="0" b="0"/>
                  <wp:docPr id="100008" name="Рисунок 100008" descr="_scroll_external/attachments/2013-04-02_142905-202a537a15106faf38d61cb72498864923eee78eba241d3a583f3dde3e308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341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43531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B9AE4E" w14:textId="25E3F356" w:rsidR="00B1305F" w:rsidRDefault="00B1305F" w:rsidP="009300B7">
      <w:pPr>
        <w:pStyle w:val="ScrollListBullet1"/>
      </w:pPr>
      <w:r w:rsidRPr="00E16162">
        <w:t xml:space="preserve">Отобразится форма </w:t>
      </w:r>
      <w:r w:rsidRPr="00A53453">
        <w:t>История диспансерного наблюдения пациента</w:t>
      </w:r>
      <w:r>
        <w:t>. В списке отображается список диагнозов, по которым пациент состоит на диспансерном учете.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1A992EEA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160D35C" w14:textId="77777777" w:rsidR="00B1305F" w:rsidRDefault="00B1305F" w:rsidP="009300B7">
            <w:pPr>
              <w:pStyle w:val="phfigure"/>
            </w:pPr>
            <w:r>
              <w:rPr>
                <w:noProof/>
              </w:rPr>
              <w:drawing>
                <wp:inline distT="0" distB="0" distL="0" distR="0" wp14:anchorId="02CF777F" wp14:editId="6C27F0FE">
                  <wp:extent cx="4574540" cy="3003718"/>
                  <wp:effectExtent l="0" t="0" r="0" b="0"/>
                  <wp:docPr id="100009" name="Рисунок 100009" descr="_scroll_external/attachments/2013-04-02_142504-12f61552b482f30873a622c3b857f80d8bb7715a55a775f8817d601d913daa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9529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00371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98D38" w14:textId="2B58E0BA" w:rsidR="00B1305F" w:rsidRDefault="00B1305F" w:rsidP="00B1305F">
      <w:r w:rsidRPr="00E16162">
        <w:t>Если пациент в текущий момент состоит на диспансерном наблюдении, то при открытии ЭМК пациента отобразится всплывающее информационное сообщение с перечнем диагнозов, по которым пациент наблюдается.</w:t>
      </w:r>
    </w:p>
    <w:p w14:paraId="609B5863" w14:textId="77777777" w:rsidR="00B1305F" w:rsidRPr="00E16162" w:rsidRDefault="00B1305F" w:rsidP="009300B7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53552068" wp14:editId="03C9285A">
            <wp:extent cx="3248025" cy="2143125"/>
            <wp:effectExtent l="0" t="0" r="0" b="0"/>
            <wp:docPr id="100010" name="Рисунок 100010" descr="_scroll_external/attachments/2013-03-14_133108-a4886ba5345ac9bab248b9da1b9358b198e7f8a6234a19a9a963aa52a0b7bd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4193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43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9AACE6" w14:textId="77777777" w:rsidR="00B1305F" w:rsidRPr="00E16162" w:rsidRDefault="00B1305F" w:rsidP="00B1305F">
      <w:pPr>
        <w:pStyle w:val="2"/>
      </w:pPr>
      <w:bookmarkStart w:id="49" w:name="_Toc256000007"/>
      <w:bookmarkStart w:id="50" w:name="scroll-bookmark-5"/>
      <w:bookmarkStart w:id="51" w:name="_Toc55330642"/>
      <w:r w:rsidRPr="00E16162">
        <w:t>Контрольные карты диспансерного наблюдения Добавление</w:t>
      </w:r>
      <w:bookmarkEnd w:id="49"/>
      <w:bookmarkEnd w:id="50"/>
      <w:bookmarkEnd w:id="51"/>
    </w:p>
    <w:p w14:paraId="42E7DE2E" w14:textId="77777777" w:rsidR="00B1305F" w:rsidRPr="00E16162" w:rsidRDefault="00B1305F" w:rsidP="00B1305F">
      <w:pPr>
        <w:pStyle w:val="3"/>
      </w:pPr>
      <w:bookmarkStart w:id="52" w:name="_Toc256000008"/>
      <w:bookmarkStart w:id="53" w:name="scroll-bookmark-12"/>
      <w:bookmarkStart w:id="54" w:name="_Toc55330643"/>
      <w:r w:rsidRPr="00E16162">
        <w:t>Общая информация</w:t>
      </w:r>
      <w:bookmarkEnd w:id="52"/>
      <w:bookmarkEnd w:id="53"/>
      <w:bookmarkEnd w:id="54"/>
    </w:p>
    <w:p w14:paraId="54435065" w14:textId="77777777" w:rsidR="00B1305F" w:rsidRPr="00E16162" w:rsidRDefault="00B1305F" w:rsidP="00B1305F">
      <w:r w:rsidRPr="00E16162">
        <w:t xml:space="preserve">Форма </w:t>
      </w:r>
      <w:r w:rsidRPr="00E16162">
        <w:rPr>
          <w:b/>
        </w:rPr>
        <w:t>Контрольные карты диспансерного наблюдения</w:t>
      </w:r>
      <w:r>
        <w:t xml:space="preserve"> предназначена для ввода, редактирования и просмотра данных диспансерного учета пациента.</w:t>
      </w:r>
    </w:p>
    <w:p w14:paraId="357009AF" w14:textId="45B4CB03" w:rsidR="00B1305F" w:rsidRDefault="00B1305F" w:rsidP="00B1305F">
      <w:r>
        <w:t xml:space="preserve">Для доступа к форме из </w:t>
      </w:r>
      <w:hyperlink r:id="rId21" w:history="1">
        <w:r>
          <w:rPr>
            <w:rStyle w:val="a3"/>
          </w:rPr>
          <w:t>ЭМК</w:t>
        </w:r>
      </w:hyperlink>
      <w:r>
        <w:t xml:space="preserve"> пациента:</w:t>
      </w:r>
    </w:p>
    <w:p w14:paraId="263053FF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Поставить на диспансерный учет</w:t>
      </w:r>
      <w:r>
        <w:t xml:space="preserve"> на боковой панели карты.</w:t>
      </w:r>
    </w:p>
    <w:p w14:paraId="271313D0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в разделе </w:t>
      </w:r>
      <w:r>
        <w:rPr>
          <w:b/>
        </w:rPr>
        <w:t>Диспансерный учет</w:t>
      </w:r>
      <w:r>
        <w:t>.</w:t>
      </w:r>
    </w:p>
    <w:p w14:paraId="21EBD28E" w14:textId="77777777" w:rsidR="00B1305F" w:rsidRDefault="00B1305F" w:rsidP="00B1305F">
      <w:r>
        <w:t>Редактирование контрольной карты диспансерного наблюдения доступно врачам, которые работают в отделении ответственного врача, указанного в карте.</w:t>
      </w:r>
    </w:p>
    <w:p w14:paraId="6EF949B4" w14:textId="77777777" w:rsidR="00B1305F" w:rsidRDefault="00B1305F" w:rsidP="00B1305F">
      <w:r>
        <w:t>Постановка на диспансерное наблюдение доступна, если:</w:t>
      </w:r>
    </w:p>
    <w:p w14:paraId="6C8D8077" w14:textId="77777777" w:rsidR="00B1305F" w:rsidRDefault="00B1305F" w:rsidP="000716AB">
      <w:pPr>
        <w:pStyle w:val="ScrollListBullet"/>
        <w:numPr>
          <w:ilvl w:val="0"/>
          <w:numId w:val="29"/>
        </w:numPr>
        <w:ind w:left="1316"/>
      </w:pPr>
      <w:r>
        <w:t>Место работы сотрудника связано с отделением из групп отделений "Поликлиника", "Городской центр", "Травматологический пункт", "Фельдшерско-акушерский пункт".</w:t>
      </w:r>
    </w:p>
    <w:p w14:paraId="0B863BA9" w14:textId="77777777" w:rsidR="00B1305F" w:rsidRDefault="00B1305F" w:rsidP="000716AB">
      <w:pPr>
        <w:pStyle w:val="ScrollListBullet"/>
        <w:numPr>
          <w:ilvl w:val="0"/>
          <w:numId w:val="29"/>
        </w:numPr>
        <w:ind w:left="1316"/>
      </w:pPr>
      <w:r>
        <w:t>Место работы сотрудника связано с отделением, с любым основным профилем, в том числе со стоматологическим профилем ("стоматологии", "стоматологии детской", "стоматологии общей практики", "стоматологии ортопедической", "стоматологии профилактической", "стоматологии терапевтической", "стоматологии хирургической").</w:t>
      </w:r>
    </w:p>
    <w:p w14:paraId="37AB818F" w14:textId="43DD0AA8" w:rsidR="00B1305F" w:rsidRDefault="00B1305F" w:rsidP="000716AB">
      <w:pPr>
        <w:pStyle w:val="ScrollListBullet"/>
        <w:numPr>
          <w:ilvl w:val="0"/>
          <w:numId w:val="29"/>
        </w:numPr>
        <w:ind w:left="1316"/>
      </w:pPr>
      <w:r>
        <w:t xml:space="preserve">Если в параметрах Системы в разделе "Диспансерные карты пациентов" в поле "Доступные места работы врачей" выбрано значение "Только врачи и средний мед. персонал" (см. подробнее </w:t>
      </w:r>
      <w:hyperlink r:id="rId22" w:anchor="id-Параметрысистемы-Диспансерныекарты" w:history="1">
        <w:r>
          <w:rPr>
            <w:rStyle w:val="a3"/>
          </w:rPr>
          <w:t>Параметры системы</w:t>
        </w:r>
      </w:hyperlink>
      <w:r>
        <w:t xml:space="preserve"> , то вид должности места работы сотрудника, связанного с пользователем должно быть "Врач" или "Средний мед. персонал".</w:t>
      </w:r>
    </w:p>
    <w:p w14:paraId="49962982" w14:textId="77777777" w:rsidR="00B1305F" w:rsidRDefault="00B1305F" w:rsidP="00B1305F">
      <w:pPr>
        <w:spacing w:beforeAutospacing="1"/>
      </w:pPr>
      <w:r>
        <w:rPr>
          <w:noProof/>
        </w:rPr>
        <w:lastRenderedPageBreak/>
        <w:drawing>
          <wp:inline distT="0" distB="0" distL="0" distR="0" wp14:anchorId="571DADC1" wp14:editId="289FB3A2">
            <wp:extent cx="6295390" cy="5047803"/>
            <wp:effectExtent l="0" t="0" r="0" b="0"/>
            <wp:docPr id="100011" name="Рисунок 100011" descr="_scroll_external/attachments/2020-02-17_141505-f7d804de8336b6dd61cbaef70a258db64e0f52f39d13cbcc3b634cdc69114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3708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478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C342E9" w14:textId="11EE9D56" w:rsidR="00B1305F" w:rsidRDefault="00B1305F" w:rsidP="00B1305F">
      <w:r>
        <w:t xml:space="preserve">В верхней части отображается информация о пациенте, а также </w:t>
      </w:r>
      <w:hyperlink r:id="rId24" w:history="1">
        <w:r>
          <w:rPr>
            <w:rStyle w:val="a3"/>
          </w:rPr>
          <w:t>кнопки быстрого доступа к данным пациента</w:t>
        </w:r>
      </w:hyperlink>
      <w:r>
        <w:t>.</w:t>
      </w:r>
    </w:p>
    <w:p w14:paraId="7DEAA095" w14:textId="1BE1366D" w:rsidR="00B1305F" w:rsidRDefault="00B1305F" w:rsidP="00B1305F">
      <w:r>
        <w:t xml:space="preserve">Для просмотра истории диспансерного наблюдения нажмите кнопку </w:t>
      </w:r>
      <w:r>
        <w:rPr>
          <w:b/>
        </w:rPr>
        <w:t>Диспансерное наблюдение</w:t>
      </w:r>
      <w:r>
        <w:t xml:space="preserve"> или сочетание клавиш</w:t>
      </w:r>
      <w:r>
        <w:rPr>
          <w:b/>
        </w:rPr>
        <w:t>Ctrl+F12</w:t>
      </w:r>
      <w:r>
        <w:t xml:space="preserve">, подробнее см. </w:t>
      </w:r>
      <w:r w:rsidRPr="00A53453">
        <w:t>История диспансерного наблюдения пациента</w:t>
      </w:r>
      <w:r>
        <w:t>.</w:t>
      </w:r>
    </w:p>
    <w:p w14:paraId="2D1F8052" w14:textId="77777777" w:rsidR="00B1305F" w:rsidRDefault="00B1305F" w:rsidP="00B1305F">
      <w:r>
        <w:t>Область ввода разделена на разделы:</w:t>
      </w:r>
    </w:p>
    <w:p w14:paraId="2C8A9DEF" w14:textId="77777777" w:rsidR="00B1305F" w:rsidRDefault="00B1305F" w:rsidP="000716AB">
      <w:pPr>
        <w:pStyle w:val="ScrollListBullet"/>
        <w:numPr>
          <w:ilvl w:val="0"/>
          <w:numId w:val="30"/>
        </w:numPr>
        <w:ind w:left="1316"/>
      </w:pPr>
      <w:r>
        <w:rPr>
          <w:b/>
        </w:rPr>
        <w:t>Контрольная карта</w:t>
      </w:r>
      <w:r>
        <w:t>.</w:t>
      </w:r>
    </w:p>
    <w:p w14:paraId="5CD9B2FD" w14:textId="77777777" w:rsidR="00B1305F" w:rsidRDefault="00B1305F" w:rsidP="000716AB">
      <w:pPr>
        <w:pStyle w:val="ScrollListBullet"/>
        <w:numPr>
          <w:ilvl w:val="0"/>
          <w:numId w:val="30"/>
        </w:numPr>
        <w:ind w:left="1316"/>
      </w:pPr>
      <w:r>
        <w:rPr>
          <w:b/>
        </w:rPr>
        <w:t>История врачей, ответственных за наблюдение</w:t>
      </w:r>
      <w:r>
        <w:t>.</w:t>
      </w:r>
    </w:p>
    <w:p w14:paraId="26B47398" w14:textId="77777777" w:rsidR="00B1305F" w:rsidRDefault="00B1305F" w:rsidP="000716AB">
      <w:pPr>
        <w:pStyle w:val="ScrollListBullet"/>
        <w:numPr>
          <w:ilvl w:val="0"/>
          <w:numId w:val="30"/>
        </w:numPr>
        <w:ind w:left="1316"/>
      </w:pPr>
      <w:r>
        <w:rPr>
          <w:b/>
        </w:rPr>
        <w:t>Сопутствующие диагнозы</w:t>
      </w:r>
      <w:r>
        <w:t>.</w:t>
      </w:r>
    </w:p>
    <w:p w14:paraId="73C36655" w14:textId="77777777" w:rsidR="00B1305F" w:rsidRDefault="00B1305F" w:rsidP="000716AB">
      <w:pPr>
        <w:pStyle w:val="ScrollListBullet"/>
        <w:numPr>
          <w:ilvl w:val="0"/>
          <w:numId w:val="30"/>
        </w:numPr>
        <w:ind w:left="1316"/>
      </w:pPr>
      <w:r>
        <w:rPr>
          <w:b/>
        </w:rPr>
        <w:t>Льготы</w:t>
      </w:r>
      <w:r>
        <w:t>.</w:t>
      </w:r>
    </w:p>
    <w:p w14:paraId="2A39BC19" w14:textId="77777777" w:rsidR="00B1305F" w:rsidRDefault="00B1305F" w:rsidP="000716AB">
      <w:pPr>
        <w:pStyle w:val="ScrollListBullet"/>
        <w:numPr>
          <w:ilvl w:val="0"/>
          <w:numId w:val="30"/>
        </w:numPr>
        <w:ind w:left="1316"/>
      </w:pPr>
      <w:r>
        <w:rPr>
          <w:b/>
        </w:rPr>
        <w:t>Контроль посещений</w:t>
      </w:r>
      <w:r>
        <w:t>.</w:t>
      </w:r>
    </w:p>
    <w:p w14:paraId="03F1D03F" w14:textId="77777777" w:rsidR="00B1305F" w:rsidRDefault="00B1305F" w:rsidP="000716AB">
      <w:pPr>
        <w:pStyle w:val="ScrollListBullet"/>
        <w:numPr>
          <w:ilvl w:val="0"/>
          <w:numId w:val="30"/>
        </w:numPr>
        <w:ind w:left="1316"/>
      </w:pPr>
      <w:r>
        <w:rPr>
          <w:b/>
        </w:rPr>
        <w:t>Целевые показатели</w:t>
      </w:r>
      <w:r>
        <w:t xml:space="preserve"> - данный раздел отображается, только если в карте ДУ указан диагноз из групп:</w:t>
      </w:r>
    </w:p>
    <w:p w14:paraId="6ECEA719" w14:textId="77777777" w:rsidR="00B1305F" w:rsidRPr="009E147E" w:rsidRDefault="00B1305F" w:rsidP="000716AB">
      <w:pPr>
        <w:pStyle w:val="ScrollListBullet2"/>
        <w:numPr>
          <w:ilvl w:val="0"/>
          <w:numId w:val="31"/>
        </w:numPr>
        <w:rPr>
          <w:lang w:val="en-US"/>
        </w:rPr>
      </w:pPr>
      <w:r>
        <w:rPr>
          <w:b/>
        </w:rPr>
        <w:t>ИБС</w:t>
      </w:r>
      <w:r w:rsidRPr="009E147E">
        <w:rPr>
          <w:lang w:val="en-US"/>
        </w:rPr>
        <w:t xml:space="preserve"> (</w:t>
      </w:r>
      <w:r>
        <w:t>Ишемическая</w:t>
      </w:r>
      <w:r w:rsidRPr="009E147E">
        <w:rPr>
          <w:lang w:val="en-US"/>
        </w:rPr>
        <w:t xml:space="preserve"> </w:t>
      </w:r>
      <w:r>
        <w:t>болезнь</w:t>
      </w:r>
      <w:r w:rsidRPr="009E147E">
        <w:rPr>
          <w:lang w:val="en-US"/>
        </w:rPr>
        <w:t xml:space="preserve"> </w:t>
      </w:r>
      <w:r>
        <w:t>сердца</w:t>
      </w:r>
      <w:r w:rsidRPr="009E147E">
        <w:rPr>
          <w:lang w:val="en-US"/>
        </w:rPr>
        <w:t>): I25.0, I25.1, I25.5, I25.6, I25.8, I25.9, I20.8, I20.9, Z95.0, Z95.1, Z95.8;</w:t>
      </w:r>
    </w:p>
    <w:p w14:paraId="08ED5C5A" w14:textId="77777777" w:rsidR="00B1305F" w:rsidRPr="009E147E" w:rsidRDefault="00B1305F" w:rsidP="000716AB">
      <w:pPr>
        <w:pStyle w:val="ScrollListBullet2"/>
        <w:numPr>
          <w:ilvl w:val="0"/>
          <w:numId w:val="31"/>
        </w:numPr>
        <w:rPr>
          <w:lang w:val="en-US"/>
        </w:rPr>
      </w:pPr>
      <w:r>
        <w:rPr>
          <w:b/>
        </w:rPr>
        <w:lastRenderedPageBreak/>
        <w:t>АГ</w:t>
      </w:r>
      <w:r w:rsidRPr="009E147E">
        <w:rPr>
          <w:lang w:val="en-US"/>
        </w:rPr>
        <w:t xml:space="preserve"> (</w:t>
      </w:r>
      <w:r>
        <w:t>Артериальная</w:t>
      </w:r>
      <w:r w:rsidRPr="009E147E">
        <w:rPr>
          <w:lang w:val="en-US"/>
        </w:rPr>
        <w:t xml:space="preserve"> </w:t>
      </w:r>
      <w:r>
        <w:t>гипертония</w:t>
      </w:r>
      <w:r w:rsidRPr="009E147E">
        <w:rPr>
          <w:lang w:val="en-US"/>
        </w:rPr>
        <w:t>): I10, I11.9, I12.9, I15.0, I15.1, I15.8;</w:t>
      </w:r>
    </w:p>
    <w:p w14:paraId="14FC9C53" w14:textId="77777777" w:rsidR="00B1305F" w:rsidRDefault="00B1305F" w:rsidP="000716AB">
      <w:pPr>
        <w:pStyle w:val="ScrollListBullet2"/>
        <w:numPr>
          <w:ilvl w:val="0"/>
          <w:numId w:val="31"/>
        </w:numPr>
      </w:pPr>
      <w:r>
        <w:rPr>
          <w:b/>
        </w:rPr>
        <w:t>ХСН</w:t>
      </w:r>
      <w:r>
        <w:t xml:space="preserve"> (Хроническая сердечная недостаточность): I27.0, I11.0, I13.0, I50;</w:t>
      </w:r>
    </w:p>
    <w:p w14:paraId="3A05D566" w14:textId="77777777" w:rsidR="00B1305F" w:rsidRPr="009E147E" w:rsidRDefault="00B1305F" w:rsidP="000716AB">
      <w:pPr>
        <w:pStyle w:val="ScrollListBullet2"/>
        <w:numPr>
          <w:ilvl w:val="0"/>
          <w:numId w:val="31"/>
        </w:numPr>
        <w:rPr>
          <w:lang w:val="en-US"/>
        </w:rPr>
      </w:pPr>
      <w:r>
        <w:rPr>
          <w:b/>
        </w:rPr>
        <w:t>НРС</w:t>
      </w:r>
      <w:r w:rsidRPr="009E147E">
        <w:rPr>
          <w:lang w:val="en-US"/>
        </w:rPr>
        <w:t xml:space="preserve"> (</w:t>
      </w:r>
      <w:r>
        <w:t>Нарушение</w:t>
      </w:r>
      <w:r w:rsidRPr="009E147E">
        <w:rPr>
          <w:lang w:val="en-US"/>
        </w:rPr>
        <w:t xml:space="preserve"> </w:t>
      </w:r>
      <w:r>
        <w:t>ритма</w:t>
      </w:r>
      <w:r w:rsidRPr="009E147E">
        <w:rPr>
          <w:lang w:val="en-US"/>
        </w:rPr>
        <w:t xml:space="preserve"> </w:t>
      </w:r>
      <w:r>
        <w:t>сердца</w:t>
      </w:r>
      <w:r w:rsidRPr="009E147E">
        <w:rPr>
          <w:lang w:val="en-US"/>
        </w:rPr>
        <w:t>): I48.0, I48.1, I48.2, I47.1, I47.2, I49.4.</w:t>
      </w:r>
    </w:p>
    <w:p w14:paraId="0CD87B35" w14:textId="77777777" w:rsidR="00B1305F" w:rsidRDefault="00B1305F" w:rsidP="000716AB">
      <w:pPr>
        <w:pStyle w:val="ScrollListBullet"/>
        <w:numPr>
          <w:ilvl w:val="0"/>
          <w:numId w:val="30"/>
        </w:numPr>
        <w:ind w:left="1316"/>
      </w:pPr>
      <w:r>
        <w:rPr>
          <w:b/>
        </w:rPr>
        <w:t>Беременность и роды</w:t>
      </w:r>
      <w:r>
        <w:t xml:space="preserve"> - раздел отображается, если выбран соответствующий код диагноза, в настройках разрешено отображение раздела.</w:t>
      </w:r>
    </w:p>
    <w:p w14:paraId="67FB48DD" w14:textId="77777777" w:rsidR="00B1305F" w:rsidRDefault="00B1305F" w:rsidP="00B1305F">
      <w:r>
        <w:t>Каждый раздел можно свернуть/развернуть нажатием на кнопку в виде треугольника или щелчком мыши на заголовке подраздела.</w:t>
      </w:r>
    </w:p>
    <w:p w14:paraId="2E27315C" w14:textId="77777777" w:rsidR="00B1305F" w:rsidRDefault="00B1305F" w:rsidP="00B1305F">
      <w:r>
        <w:t>Редактирование диспансерной карты доступно, если текущий пользователь:</w:t>
      </w:r>
    </w:p>
    <w:p w14:paraId="309D5F8E" w14:textId="77777777" w:rsidR="00B1305F" w:rsidRDefault="00B1305F" w:rsidP="000716AB">
      <w:pPr>
        <w:pStyle w:val="ScrollListBullet"/>
        <w:numPr>
          <w:ilvl w:val="0"/>
          <w:numId w:val="32"/>
        </w:numPr>
        <w:ind w:left="1316"/>
      </w:pPr>
      <w:r>
        <w:t>связан с врачом, место работы которого совпадает с отделением, указанным в карте;</w:t>
      </w:r>
    </w:p>
    <w:p w14:paraId="206788DB" w14:textId="77777777" w:rsidR="00B1305F" w:rsidRDefault="00B1305F" w:rsidP="000716AB">
      <w:pPr>
        <w:pStyle w:val="ScrollListBullet"/>
        <w:numPr>
          <w:ilvl w:val="0"/>
          <w:numId w:val="32"/>
        </w:numPr>
        <w:ind w:left="1316"/>
      </w:pPr>
      <w:r>
        <w:t>работает в АРМ мед. статистика;</w:t>
      </w:r>
    </w:p>
    <w:p w14:paraId="3EF9EADD" w14:textId="77777777" w:rsidR="00B1305F" w:rsidRDefault="00B1305F" w:rsidP="000716AB">
      <w:pPr>
        <w:pStyle w:val="ScrollListBullet"/>
        <w:numPr>
          <w:ilvl w:val="0"/>
          <w:numId w:val="32"/>
        </w:numPr>
        <w:ind w:left="1316"/>
      </w:pPr>
      <w:r>
        <w:t>пользователь включен в группу "</w:t>
      </w:r>
      <w:proofErr w:type="spellStart"/>
      <w:r>
        <w:t>Суперадминистратор</w:t>
      </w:r>
      <w:proofErr w:type="spellEnd"/>
      <w:r>
        <w:t>";</w:t>
      </w:r>
    </w:p>
    <w:p w14:paraId="14B3E7B2" w14:textId="77777777" w:rsidR="00B1305F" w:rsidRDefault="00B1305F" w:rsidP="000716AB">
      <w:pPr>
        <w:pStyle w:val="ScrollListBullet"/>
        <w:numPr>
          <w:ilvl w:val="0"/>
          <w:numId w:val="32"/>
        </w:numPr>
        <w:ind w:left="1316"/>
      </w:pPr>
      <w:r>
        <w:t>пользователь не имеет привязки к врачу, но работает в МО добавления карты.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B1305F" w14:paraId="56250C58" w14:textId="77777777" w:rsidTr="00515563">
        <w:tc>
          <w:tcPr>
            <w:tcW w:w="8518" w:type="dxa"/>
          </w:tcPr>
          <w:p w14:paraId="54CC4F1C" w14:textId="77777777" w:rsidR="00B1305F" w:rsidRPr="00B1305F" w:rsidRDefault="00B1305F" w:rsidP="00515563">
            <w:pPr>
              <w:pStyle w:val="ScrollListBullet"/>
              <w:tabs>
                <w:tab w:val="clear" w:pos="1315"/>
              </w:tabs>
              <w:ind w:left="0" w:firstLine="0"/>
              <w:rPr>
                <w:lang w:val="ru-RU"/>
              </w:rPr>
            </w:pPr>
            <w:r w:rsidRPr="00B1305F">
              <w:rPr>
                <w:rFonts w:cs="Times New Roman"/>
                <w:b/>
                <w:lang w:val="ru-RU"/>
              </w:rPr>
              <w:t>Примечание:</w:t>
            </w:r>
          </w:p>
          <w:p w14:paraId="3D03CEE5" w14:textId="77777777" w:rsidR="00B1305F" w:rsidRPr="00B1305F" w:rsidRDefault="00B1305F" w:rsidP="00515563">
            <w:pPr>
              <w:ind w:firstLine="0"/>
              <w:rPr>
                <w:lang w:val="ru-RU"/>
              </w:rPr>
            </w:pPr>
            <w:r w:rsidRPr="00B1305F">
              <w:rPr>
                <w:lang w:val="ru-RU"/>
              </w:rPr>
              <w:t>В Системе реализован контроль на дублирование при сохранении диспансерной карты пациента. Производится проверка наличия уже существующей диспансерной карты на данного пациента по месту основного прикрепления с диагнозом, совпадающим по первым двум знакам, у которой период "снят" - "взят" имеет пересечение с периодом "снят" - "взят" сохраняемой карты.</w:t>
            </w:r>
          </w:p>
        </w:tc>
      </w:tr>
    </w:tbl>
    <w:p w14:paraId="66576E0C" w14:textId="77777777" w:rsidR="00B1305F" w:rsidRDefault="00B1305F" w:rsidP="00B1305F">
      <w:r w:rsidRPr="00E16162">
        <w:rPr>
          <w:b/>
        </w:rPr>
        <w:t>Кнопки управления формой</w:t>
      </w:r>
      <w:r>
        <w:t>:</w:t>
      </w:r>
    </w:p>
    <w:p w14:paraId="4325B9A5" w14:textId="77777777" w:rsidR="00B1305F" w:rsidRDefault="00B1305F" w:rsidP="000716AB">
      <w:pPr>
        <w:pStyle w:val="ScrollListBullet"/>
        <w:numPr>
          <w:ilvl w:val="0"/>
          <w:numId w:val="33"/>
        </w:numPr>
        <w:ind w:left="1316"/>
      </w:pPr>
      <w:r>
        <w:rPr>
          <w:b/>
        </w:rPr>
        <w:t>Сохранить</w:t>
      </w:r>
      <w:r>
        <w:t xml:space="preserve"> - сохранить данные и закрыть форму. Выполняется проверка, требуется ли подписать карту электронной подписью и имеет ли пользователь право на подписание.</w:t>
      </w:r>
    </w:p>
    <w:p w14:paraId="194FCF60" w14:textId="77777777" w:rsidR="00B1305F" w:rsidRDefault="00B1305F" w:rsidP="00B1305F">
      <w:r>
        <w:t>Подписание карты необходимо в следующих случаях:</w:t>
      </w:r>
    </w:p>
    <w:p w14:paraId="25D366F3" w14:textId="77777777" w:rsidR="00B1305F" w:rsidRDefault="00B1305F" w:rsidP="000716AB">
      <w:pPr>
        <w:pStyle w:val="ScrollListBullet"/>
        <w:numPr>
          <w:ilvl w:val="0"/>
          <w:numId w:val="34"/>
        </w:numPr>
        <w:ind w:left="1316"/>
      </w:pPr>
      <w:r>
        <w:t>По данной карте еще не был создан электронный медицинский документ для отправки в региональный РЭМД;</w:t>
      </w:r>
    </w:p>
    <w:p w14:paraId="3A214049" w14:textId="77777777" w:rsidR="00B1305F" w:rsidRDefault="00B1305F" w:rsidP="000716AB">
      <w:pPr>
        <w:pStyle w:val="ScrollListBullet"/>
        <w:numPr>
          <w:ilvl w:val="0"/>
          <w:numId w:val="34"/>
        </w:numPr>
        <w:ind w:left="1316"/>
      </w:pPr>
      <w:r>
        <w:t>Карта была изменена с момента последнего подписания.</w:t>
      </w:r>
    </w:p>
    <w:p w14:paraId="28ABF95A" w14:textId="77777777" w:rsidR="00B1305F" w:rsidRDefault="00B1305F" w:rsidP="00B1305F">
      <w:r>
        <w:t>Пользователь имеет право подписывать контрольные карты диспансерного наблюдения, если на текущую дату:</w:t>
      </w:r>
    </w:p>
    <w:p w14:paraId="6889BA73" w14:textId="77777777" w:rsidR="00B1305F" w:rsidRDefault="00B1305F" w:rsidP="000716AB">
      <w:pPr>
        <w:pStyle w:val="ScrollListBullet"/>
        <w:numPr>
          <w:ilvl w:val="0"/>
          <w:numId w:val="35"/>
        </w:numPr>
        <w:ind w:left="1316"/>
      </w:pPr>
      <w:r>
        <w:t>он является врачом, ответственным за наблюдение;</w:t>
      </w:r>
    </w:p>
    <w:p w14:paraId="06C2B5EE" w14:textId="77777777" w:rsidR="00B1305F" w:rsidRDefault="00B1305F" w:rsidP="000716AB">
      <w:pPr>
        <w:pStyle w:val="ScrollListBullet"/>
        <w:numPr>
          <w:ilvl w:val="0"/>
          <w:numId w:val="35"/>
        </w:numPr>
        <w:ind w:left="1316"/>
      </w:pPr>
      <w:r>
        <w:t>руководителем МО;</w:t>
      </w:r>
    </w:p>
    <w:p w14:paraId="76CA315E" w14:textId="77777777" w:rsidR="00B1305F" w:rsidRDefault="00B1305F" w:rsidP="000716AB">
      <w:pPr>
        <w:pStyle w:val="ScrollListBullet"/>
        <w:numPr>
          <w:ilvl w:val="0"/>
          <w:numId w:val="35"/>
        </w:numPr>
        <w:ind w:left="1316"/>
      </w:pPr>
      <w:r>
        <w:t>руководителем подразделения МО, в котором работает врач, ответственный за наблюдение.</w:t>
      </w:r>
    </w:p>
    <w:p w14:paraId="45D4CF0C" w14:textId="0A16989A" w:rsidR="00B1305F" w:rsidRDefault="00B1305F" w:rsidP="00B1305F">
      <w:r>
        <w:lastRenderedPageBreak/>
        <w:t xml:space="preserve">Если карту необходимо подписать, и пользователь имеет на это право, то отображается сообщение "Данные карты были изменены. Подписать карту электронной подписью? Да, подписать. Нет, подписать позже.". При выборе варианта "Да, подписать" отображается форма </w:t>
      </w:r>
      <w:hyperlink r:id="rId25" w:anchor="id-Электроннаяподпись-Подписаниедокумента" w:history="1">
        <w:r>
          <w:rPr>
            <w:rStyle w:val="a3"/>
          </w:rPr>
          <w:t>Подписание данных ЭП</w:t>
        </w:r>
      </w:hyperlink>
      <w:r>
        <w:t>.</w:t>
      </w:r>
    </w:p>
    <w:p w14:paraId="1017C86B" w14:textId="4BA980BB" w:rsidR="00B1305F" w:rsidRDefault="00B1305F" w:rsidP="000716AB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Сохранить и подписать</w:t>
      </w:r>
      <w:r>
        <w:t xml:space="preserve"> - кнопка для сохранения и последующего подписания формы. Отображается, если к учетной записи пользователя привязан сертификат электронной подписи (см. </w:t>
      </w:r>
      <w:hyperlink r:id="rId26" w:history="1">
        <w:r>
          <w:rPr>
            <w:rStyle w:val="a3"/>
          </w:rPr>
          <w:t>Электронная подпись</w:t>
        </w:r>
      </w:hyperlink>
      <w:r>
        <w:t xml:space="preserve">). Если пользователь имеет право подписать карту, то отображается форма </w:t>
      </w:r>
      <w:hyperlink r:id="rId27" w:anchor="id-Электроннаяподпись-Подписаниедокумента" w:history="1">
        <w:r>
          <w:rPr>
            <w:rStyle w:val="a3"/>
          </w:rPr>
          <w:t>Подписание данных ЭП</w:t>
        </w:r>
      </w:hyperlink>
      <w:r>
        <w:t>.</w:t>
      </w:r>
    </w:p>
    <w:p w14:paraId="7B70682A" w14:textId="77777777" w:rsidR="00B1305F" w:rsidRDefault="00B1305F" w:rsidP="000716AB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Печать формы №111/у Индивидуальная карта беременной и родильницы</w:t>
      </w:r>
      <w:r>
        <w:t xml:space="preserve"> - печать карты в формате PDF доступна в режиме добавления/редактирования диспансерной карты наряду с отображением специфики по беременности. Печать карты доступна после ее сохранения (для режимов добавления и редактирования).</w:t>
      </w:r>
    </w:p>
    <w:p w14:paraId="22591569" w14:textId="77777777" w:rsidR="00B1305F" w:rsidRDefault="00B1305F" w:rsidP="000716AB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 xml:space="preserve">Печать Контрольной карты </w:t>
      </w:r>
      <w:proofErr w:type="spellStart"/>
      <w:r>
        <w:rPr>
          <w:b/>
        </w:rPr>
        <w:t>дисп</w:t>
      </w:r>
      <w:proofErr w:type="spellEnd"/>
      <w:r>
        <w:rPr>
          <w:b/>
        </w:rPr>
        <w:t>. наблюдения</w:t>
      </w:r>
      <w:r>
        <w:t xml:space="preserve"> - при нажатии кнопки отображается выпадающее меню:</w:t>
      </w:r>
    </w:p>
    <w:p w14:paraId="4E972440" w14:textId="77777777" w:rsidR="00B1305F" w:rsidRDefault="00B1305F" w:rsidP="000716AB">
      <w:pPr>
        <w:pStyle w:val="ScrollListBullet2"/>
        <w:numPr>
          <w:ilvl w:val="0"/>
          <w:numId w:val="37"/>
        </w:numPr>
      </w:pPr>
      <w:r>
        <w:rPr>
          <w:b/>
        </w:rPr>
        <w:t>Подписать и распечатать</w:t>
      </w:r>
      <w:r>
        <w:t xml:space="preserve"> - пункт доступен, если необходимо подписание карты и пользователь имеет на это право. Вначале выполняется подписание карты, затем ее печать.</w:t>
      </w:r>
    </w:p>
    <w:p w14:paraId="1756938E" w14:textId="77777777" w:rsidR="00B1305F" w:rsidRDefault="00B1305F" w:rsidP="000716AB">
      <w:pPr>
        <w:pStyle w:val="ScrollListBullet2"/>
        <w:numPr>
          <w:ilvl w:val="0"/>
          <w:numId w:val="37"/>
        </w:numPr>
      </w:pPr>
      <w:r>
        <w:rPr>
          <w:b/>
        </w:rPr>
        <w:t>Печать последней версии документа</w:t>
      </w:r>
      <w:r>
        <w:t xml:space="preserve"> - пункт доступен, если по данной карте существует электронный медицинский документ для отправки в региональный РЭМД. Печатается последняя версия ЭМД.</w:t>
      </w:r>
    </w:p>
    <w:p w14:paraId="6F675C11" w14:textId="77777777" w:rsidR="00B1305F" w:rsidRDefault="00B1305F" w:rsidP="000716AB">
      <w:pPr>
        <w:pStyle w:val="ScrollListBullet2"/>
        <w:numPr>
          <w:ilvl w:val="0"/>
          <w:numId w:val="37"/>
        </w:numPr>
      </w:pPr>
      <w:r>
        <w:rPr>
          <w:b/>
        </w:rPr>
        <w:t>Печать неподписанного документа</w:t>
      </w:r>
      <w:r>
        <w:t xml:space="preserve"> - печать карты по форме №030у-04 в формате PDF.</w:t>
      </w:r>
      <w:r>
        <w:br/>
        <w:t>Если доступен лишь один пункт в подменю, то подменю не раскрывается, а сразу выполняются действия, определенные для этого пункта.</w:t>
      </w:r>
    </w:p>
    <w:p w14:paraId="6B43DBD4" w14:textId="77777777" w:rsidR="00B1305F" w:rsidRDefault="00B1305F" w:rsidP="000716AB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Помощь</w:t>
      </w:r>
      <w:r>
        <w:t xml:space="preserve"> - вызов справки.</w:t>
      </w:r>
    </w:p>
    <w:p w14:paraId="25554456" w14:textId="77777777" w:rsidR="00B1305F" w:rsidRDefault="00B1305F" w:rsidP="000716AB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Отмена</w:t>
      </w:r>
      <w:r>
        <w:t xml:space="preserve"> - закрыть форму без сохранения изменений.</w:t>
      </w:r>
    </w:p>
    <w:p w14:paraId="532B5582" w14:textId="77777777" w:rsidR="00B1305F" w:rsidRDefault="00B1305F" w:rsidP="00B1305F">
      <w:pPr>
        <w:pStyle w:val="3"/>
      </w:pPr>
      <w:bookmarkStart w:id="55" w:name="_Toc256000009"/>
      <w:bookmarkStart w:id="56" w:name="scroll-bookmark-13"/>
      <w:bookmarkStart w:id="57" w:name="_Toc55330644"/>
      <w:r>
        <w:t>Раздел "Контрольная карта"</w:t>
      </w:r>
      <w:bookmarkEnd w:id="55"/>
      <w:bookmarkEnd w:id="56"/>
      <w:bookmarkEnd w:id="57"/>
    </w:p>
    <w:p w14:paraId="407C33E5" w14:textId="77777777" w:rsidR="00B1305F" w:rsidRDefault="00B1305F" w:rsidP="00B1305F">
      <w:r>
        <w:t>В правом верхнем углу раздела отображается отметка о наличии и актуальности подписи на документе.</w:t>
      </w:r>
    </w:p>
    <w:p w14:paraId="77DF9F98" w14:textId="77777777" w:rsidR="00B1305F" w:rsidRDefault="00B1305F" w:rsidP="00B1305F">
      <w:r>
        <w:t>Поля ввода:</w:t>
      </w:r>
    </w:p>
    <w:p w14:paraId="58FA8E64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Номер карты</w:t>
      </w:r>
      <w:r>
        <w:t xml:space="preserve"> - поле для ввода номера карты. Рядом с полем расположена кнопка для генерации уникального номера. Доступно для редактирования, если форма открыта в </w:t>
      </w:r>
      <w:r>
        <w:lastRenderedPageBreak/>
        <w:t>режиме добавления. Обязательное для заполнения. Доступен ввод целых чисел от 0 до 999999999.</w:t>
      </w:r>
    </w:p>
    <w:p w14:paraId="1F357C0E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Взят</w:t>
      </w:r>
      <w:r>
        <w:t xml:space="preserve"> - дата постановки пациента на диспансерный учет, не может быть больше текущей. Поле обязательное для заполнения. Дата должна быть позже даты рождения пациента. </w:t>
      </w:r>
      <w:r>
        <w:rPr>
          <w:b/>
        </w:rPr>
        <w:t>Отделение</w:t>
      </w:r>
      <w:r>
        <w:t xml:space="preserve"> - выбирается из выпадающего списка. Недоступно для редактирования. Доступно для редактирования только для пользователя АРМ медицинского статистика.</w:t>
      </w:r>
    </w:p>
    <w:p w14:paraId="61E4E3E0" w14:textId="77777777" w:rsidR="00B1305F" w:rsidRDefault="00B1305F" w:rsidP="000716AB">
      <w:pPr>
        <w:pStyle w:val="ScrollListBullet2"/>
        <w:numPr>
          <w:ilvl w:val="0"/>
          <w:numId w:val="39"/>
        </w:numPr>
      </w:pPr>
      <w:r>
        <w:t>В режиме просмотра/редактирования отображается отделение врача, взявшего пациента под наблюдение.</w:t>
      </w:r>
    </w:p>
    <w:p w14:paraId="2506EA75" w14:textId="77777777" w:rsidR="00B1305F" w:rsidRDefault="00B1305F" w:rsidP="000716AB">
      <w:pPr>
        <w:pStyle w:val="ScrollListBullet2"/>
        <w:numPr>
          <w:ilvl w:val="0"/>
          <w:numId w:val="39"/>
        </w:numPr>
      </w:pPr>
      <w:r>
        <w:t>В режиме добавления отображается отделение врача, который создает карту диспансерного наблюдения.</w:t>
      </w:r>
    </w:p>
    <w:p w14:paraId="155D5B6E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Поставивший врач</w:t>
      </w:r>
      <w:r>
        <w:t xml:space="preserve"> - выбирается из выпадающего списка мест работы данной МО. Недоступно для редактирования. Доступно для редактирования только для пользователя АРМ медицинского статистика</w:t>
      </w:r>
    </w:p>
    <w:p w14:paraId="39894508" w14:textId="77777777" w:rsidR="00B1305F" w:rsidRDefault="00B1305F" w:rsidP="000716AB">
      <w:pPr>
        <w:pStyle w:val="ScrollListBullet2"/>
        <w:numPr>
          <w:ilvl w:val="0"/>
          <w:numId w:val="40"/>
        </w:numPr>
      </w:pPr>
      <w:r>
        <w:t>В режиме просмотра/редактирования отображается врач, взявший пациента под наблюдение.</w:t>
      </w:r>
    </w:p>
    <w:p w14:paraId="622A14FA" w14:textId="77777777" w:rsidR="00B1305F" w:rsidRDefault="00B1305F" w:rsidP="000716AB">
      <w:pPr>
        <w:pStyle w:val="ScrollListBullet2"/>
        <w:numPr>
          <w:ilvl w:val="0"/>
          <w:numId w:val="40"/>
        </w:numPr>
      </w:pPr>
      <w:r>
        <w:t>В режиме добавления отображается врач, который создает карту диспансерного наблюдения.</w:t>
      </w:r>
    </w:p>
    <w:p w14:paraId="0373A932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Ответственный врач</w:t>
      </w:r>
      <w:r>
        <w:t xml:space="preserve"> - код и ФИО врача, ответственного за диспансерный учет пациента. Поле недоступно для редактирования, по умолчанию используется ФИО пользователя АРМ.</w:t>
      </w:r>
    </w:p>
    <w:p w14:paraId="072E85A3" w14:textId="77777777" w:rsidR="00B1305F" w:rsidRDefault="00B1305F" w:rsidP="000716AB">
      <w:pPr>
        <w:pStyle w:val="ScrollListBullet2"/>
        <w:numPr>
          <w:ilvl w:val="0"/>
          <w:numId w:val="41"/>
        </w:numPr>
      </w:pPr>
      <w:r>
        <w:t>В режиме просмотра/редактирования отображается ответственный врач на текущую дату, информация о котором вводится в разделе "История врачей, ответственных за наблюдение".</w:t>
      </w:r>
    </w:p>
    <w:p w14:paraId="1EC9609C" w14:textId="77777777" w:rsidR="00B1305F" w:rsidRDefault="00B1305F" w:rsidP="000716AB">
      <w:pPr>
        <w:pStyle w:val="ScrollListBullet2"/>
        <w:numPr>
          <w:ilvl w:val="0"/>
          <w:numId w:val="41"/>
        </w:numPr>
      </w:pPr>
      <w:r>
        <w:t>В режиме добавления отображается ФИО врача, который создает карту диспансерного наблюдения.</w:t>
      </w:r>
    </w:p>
    <w:p w14:paraId="2E8C0276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Диагноз</w:t>
      </w:r>
      <w:r>
        <w:t xml:space="preserve"> – диагноз пациента для постановки на диспансерный учет. Вводится код диагноза вручную или выбирается из справочника. Поле обязательное для заполнения.</w:t>
      </w:r>
    </w:p>
    <w:p w14:paraId="4C472EC6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Дата установления диагноза</w:t>
      </w:r>
      <w:r>
        <w:t xml:space="preserve"> - указывается дата установки диагноза, не может быть больше текущей. Дата должна быть позже даты рождения и меньше даты смерти пациента.</w:t>
      </w:r>
    </w:p>
    <w:p w14:paraId="61DA4DD3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Диагноз установлен</w:t>
      </w:r>
      <w:r>
        <w:t xml:space="preserve"> - значение выбирается из выпадающего списка. Возможные значения:</w:t>
      </w:r>
    </w:p>
    <w:p w14:paraId="0EE88713" w14:textId="77777777" w:rsidR="00B1305F" w:rsidRDefault="00B1305F" w:rsidP="000716AB">
      <w:pPr>
        <w:pStyle w:val="ScrollListBullet2"/>
        <w:numPr>
          <w:ilvl w:val="0"/>
          <w:numId w:val="42"/>
        </w:numPr>
      </w:pPr>
      <w:r>
        <w:t>Ранее известные имеющиеся заболевания;</w:t>
      </w:r>
    </w:p>
    <w:p w14:paraId="09929B34" w14:textId="77777777" w:rsidR="00B1305F" w:rsidRDefault="00B1305F" w:rsidP="000716AB">
      <w:pPr>
        <w:pStyle w:val="ScrollListBullet2"/>
        <w:numPr>
          <w:ilvl w:val="0"/>
          <w:numId w:val="42"/>
        </w:numPr>
      </w:pPr>
      <w:r>
        <w:lastRenderedPageBreak/>
        <w:t>Впервые выявленные заболевания.</w:t>
      </w:r>
    </w:p>
    <w:p w14:paraId="5858CF50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Заболевание выявлено</w:t>
      </w:r>
      <w:r>
        <w:t xml:space="preserve"> - значение выбирается из выпадающего списка. Возможные значения:</w:t>
      </w:r>
    </w:p>
    <w:p w14:paraId="62161D75" w14:textId="77777777" w:rsidR="00B1305F" w:rsidRDefault="00B1305F" w:rsidP="000716AB">
      <w:pPr>
        <w:pStyle w:val="ScrollListBullet2"/>
        <w:numPr>
          <w:ilvl w:val="0"/>
          <w:numId w:val="43"/>
        </w:numPr>
      </w:pPr>
      <w:r>
        <w:t>при обращении за лечением;</w:t>
      </w:r>
    </w:p>
    <w:p w14:paraId="0574F2D7" w14:textId="77777777" w:rsidR="00B1305F" w:rsidRDefault="00B1305F" w:rsidP="000716AB">
      <w:pPr>
        <w:pStyle w:val="ScrollListBullet2"/>
        <w:numPr>
          <w:ilvl w:val="0"/>
          <w:numId w:val="43"/>
        </w:numPr>
      </w:pPr>
      <w:r>
        <w:t>при профосмотре.</w:t>
      </w:r>
    </w:p>
    <w:p w14:paraId="7294D3B5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Снят</w:t>
      </w:r>
      <w:r>
        <w:t xml:space="preserve"> – дата снятия с диспансерного наблюдения, не может быть больше текущей, необязательно для ввода. Дата должна быть раньше даты смерти пациента.</w:t>
      </w:r>
    </w:p>
    <w:p w14:paraId="528AAA08" w14:textId="77777777" w:rsidR="00B1305F" w:rsidRDefault="00B1305F" w:rsidP="000716AB">
      <w:pPr>
        <w:pStyle w:val="ScrollListBullet"/>
        <w:numPr>
          <w:ilvl w:val="0"/>
          <w:numId w:val="38"/>
        </w:numPr>
        <w:ind w:left="1316"/>
      </w:pPr>
      <w:r>
        <w:rPr>
          <w:b/>
        </w:rPr>
        <w:t>Причина снятия</w:t>
      </w:r>
      <w:r>
        <w:t xml:space="preserve"> - значение выбирается из выпадающего списка. Поле доступно и обязательно для ввода, если указано значение в поле </w:t>
      </w:r>
      <w:r>
        <w:rPr>
          <w:b/>
        </w:rPr>
        <w:t>Снят</w:t>
      </w:r>
      <w:r>
        <w:t>, иначе пустое и недоступно для ввода.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1305F" w14:paraId="496D0D75" w14:textId="77777777" w:rsidTr="00515563">
        <w:tc>
          <w:tcPr>
            <w:tcW w:w="0" w:type="auto"/>
          </w:tcPr>
          <w:p w14:paraId="0D4FDA51" w14:textId="77777777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b/>
                <w:lang w:val="ru-RU"/>
              </w:rPr>
              <w:t>Примечание:</w:t>
            </w:r>
          </w:p>
          <w:p w14:paraId="4B770202" w14:textId="77777777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lang w:val="ru-RU"/>
              </w:rPr>
              <w:t>В Системе реализовано автоматическое снятие пациента с диспансерного учета:</w:t>
            </w:r>
          </w:p>
          <w:p w14:paraId="2F94E37D" w14:textId="77777777" w:rsidR="00B1305F" w:rsidRPr="00B1305F" w:rsidRDefault="00B1305F" w:rsidP="000716AB">
            <w:pPr>
              <w:pStyle w:val="ScrollListBullet"/>
              <w:numPr>
                <w:ilvl w:val="0"/>
                <w:numId w:val="44"/>
              </w:numPr>
              <w:spacing w:before="20" w:after="120"/>
              <w:ind w:left="1316"/>
              <w:rPr>
                <w:lang w:val="ru-RU"/>
              </w:rPr>
            </w:pPr>
            <w:r w:rsidRPr="00B1305F">
              <w:rPr>
                <w:rFonts w:cs="Times New Roman"/>
                <w:lang w:val="ru-RU"/>
              </w:rPr>
              <w:t>при смене пациентом прикрепления по основному типу на другую МО. Карта будет закрыта с причиной "Выбор пациентом другой МО" и с датой снятия равной дате прикрепления к новой МО.</w:t>
            </w:r>
          </w:p>
          <w:p w14:paraId="7DE8074D" w14:textId="77777777" w:rsidR="00B1305F" w:rsidRPr="00B1305F" w:rsidRDefault="00B1305F" w:rsidP="000716AB">
            <w:pPr>
              <w:pStyle w:val="ScrollListBullet"/>
              <w:numPr>
                <w:ilvl w:val="0"/>
                <w:numId w:val="44"/>
              </w:numPr>
              <w:spacing w:before="20" w:after="120"/>
              <w:ind w:left="1316"/>
              <w:rPr>
                <w:lang w:val="ru-RU"/>
              </w:rPr>
            </w:pPr>
            <w:r w:rsidRPr="00B1305F">
              <w:rPr>
                <w:rFonts w:cs="Times New Roman"/>
                <w:lang w:val="ru-RU"/>
              </w:rPr>
              <w:t>при указании в Системе даты смерти. Карта будет закрыта с причиной "Смерть" и с датой снятия равной дате смерти.</w:t>
            </w:r>
          </w:p>
        </w:tc>
      </w:tr>
    </w:tbl>
    <w:p w14:paraId="545ACB77" w14:textId="77777777" w:rsidR="00B1305F" w:rsidRPr="00E16162" w:rsidRDefault="00B1305F" w:rsidP="00B1305F">
      <w:pPr>
        <w:pStyle w:val="phnormal"/>
      </w:pPr>
      <w:bookmarkStart w:id="58" w:name="_Toc256000010"/>
      <w:bookmarkStart w:id="59" w:name="scroll-bookmark-14"/>
      <w:r w:rsidRPr="00E16162">
        <w:t>Работа с историей диагнозов</w:t>
      </w:r>
      <w:bookmarkEnd w:id="58"/>
      <w:bookmarkEnd w:id="59"/>
    </w:p>
    <w:p w14:paraId="3A3C88BF" w14:textId="77777777" w:rsidR="00B1305F" w:rsidRPr="00E16162" w:rsidRDefault="00B1305F" w:rsidP="00B1305F">
      <w:r w:rsidRPr="00E16162">
        <w:t xml:space="preserve">При нажатии кнопки </w:t>
      </w:r>
      <w:r w:rsidRPr="00E16162">
        <w:rPr>
          <w:b/>
        </w:rPr>
        <w:t>Открыть историю диагнозов</w:t>
      </w:r>
      <w:r>
        <w:t xml:space="preserve"> рядом с полем </w:t>
      </w:r>
      <w:r>
        <w:rPr>
          <w:b/>
        </w:rPr>
        <w:t>Диагноз</w:t>
      </w:r>
      <w:r>
        <w:t xml:space="preserve"> отобразится форма </w:t>
      </w:r>
      <w:r>
        <w:rPr>
          <w:b/>
        </w:rPr>
        <w:t>Диагнозы карты ДУ</w:t>
      </w:r>
      <w:r>
        <w:t>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1305F" w14:paraId="564EFA23" w14:textId="77777777" w:rsidTr="00515563">
        <w:tc>
          <w:tcPr>
            <w:tcW w:w="0" w:type="auto"/>
          </w:tcPr>
          <w:p w14:paraId="3F56CC2C" w14:textId="77777777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b/>
                <w:lang w:val="ru-RU"/>
              </w:rPr>
              <w:t>Примечание:</w:t>
            </w:r>
          </w:p>
          <w:p w14:paraId="7FE38414" w14:textId="77777777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lang w:val="ru-RU"/>
              </w:rPr>
              <w:t>Кнопка отображается, если указан диагноз из группы "Беременность, роды, аборты".</w:t>
            </w:r>
          </w:p>
        </w:tc>
      </w:tr>
    </w:tbl>
    <w:p w14:paraId="38941E5D" w14:textId="77777777" w:rsidR="00B1305F" w:rsidRPr="00E16162" w:rsidRDefault="00B1305F" w:rsidP="009300B7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11BB249F" wp14:editId="5378A846">
            <wp:extent cx="5715000" cy="3810000"/>
            <wp:effectExtent l="0" t="0" r="0" b="0"/>
            <wp:docPr id="100012" name="Рисунок 100012" descr="_scroll_external/attachments/2014-09-09_154859-1fc6ce63de009cda3260562726797356caa1c8dde64086ea37ad2c48ddb5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81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5D9EFE" w14:textId="77777777" w:rsidR="00B1305F" w:rsidRPr="00E16162" w:rsidRDefault="00B1305F" w:rsidP="00B1305F">
      <w:r w:rsidRPr="00E16162">
        <w:t>На форме в виде списка отображается история изменения диагнозов карты ДУ в хронологическом порядке.</w:t>
      </w:r>
    </w:p>
    <w:p w14:paraId="13A93B83" w14:textId="77777777" w:rsidR="00B1305F" w:rsidRPr="00E16162" w:rsidRDefault="00B1305F" w:rsidP="00B1305F">
      <w:r w:rsidRPr="00E16162">
        <w:t>Доступные действия над записями списка:</w:t>
      </w:r>
    </w:p>
    <w:p w14:paraId="5E5CBDC5" w14:textId="77777777" w:rsidR="00B1305F" w:rsidRPr="00E16162" w:rsidRDefault="00B1305F" w:rsidP="000716AB">
      <w:pPr>
        <w:pStyle w:val="ScrollListBullet"/>
        <w:numPr>
          <w:ilvl w:val="0"/>
          <w:numId w:val="45"/>
        </w:numPr>
        <w:ind w:left="1316"/>
      </w:pPr>
      <w:r w:rsidRPr="00E16162">
        <w:rPr>
          <w:b/>
        </w:rPr>
        <w:t>Добавить</w:t>
      </w:r>
      <w:r>
        <w:t xml:space="preserve"> диагноз, отобразится форма </w:t>
      </w:r>
      <w:r>
        <w:rPr>
          <w:b/>
        </w:rPr>
        <w:t>Диагноз в карте ДУ: Добавление</w:t>
      </w:r>
      <w:r>
        <w:t>;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B1305F" w14:paraId="2C3A00AE" w14:textId="77777777" w:rsidTr="00515563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6E91CB6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6DC6E54" wp14:editId="618171BE">
                  <wp:extent cx="4573270" cy="1137591"/>
                  <wp:effectExtent l="0" t="0" r="0" b="0"/>
                  <wp:docPr id="100013" name="Рисунок 100013" descr="_scroll_external/attachments/2014-09-09_155131-b0be0159b1e33f550ddae4ff9993a71c095d1f63e853a02ccea444ba83578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7047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113759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F4C68" w14:textId="0BB21631" w:rsidR="00B1305F" w:rsidRDefault="00B1305F" w:rsidP="009300B7">
            <w:pPr>
              <w:pStyle w:val="ScrollListBullet1"/>
            </w:pPr>
            <w:proofErr w:type="spellStart"/>
            <w:r>
              <w:t>Форма</w:t>
            </w:r>
            <w:proofErr w:type="spellEnd"/>
            <w:r>
              <w:t xml:space="preserve"> </w:t>
            </w:r>
            <w:proofErr w:type="spellStart"/>
            <w:r>
              <w:t>содержит</w:t>
            </w:r>
            <w:proofErr w:type="spellEnd"/>
            <w:r>
              <w:t xml:space="preserve"> </w:t>
            </w:r>
            <w:proofErr w:type="spellStart"/>
            <w:r>
              <w:t>поля</w:t>
            </w:r>
            <w:proofErr w:type="spellEnd"/>
            <w:r>
              <w:t>:</w:t>
            </w:r>
          </w:p>
          <w:p w14:paraId="782306E6" w14:textId="77777777" w:rsidR="00B1305F" w:rsidRPr="00A53453" w:rsidRDefault="00B1305F" w:rsidP="009300B7">
            <w:pPr>
              <w:pStyle w:val="ScrollListBullet1"/>
              <w:rPr>
                <w:lang w:val="ru-RU"/>
              </w:rPr>
            </w:pPr>
            <w:r w:rsidRPr="00A53453">
              <w:rPr>
                <w:b/>
                <w:lang w:val="ru-RU"/>
              </w:rPr>
              <w:t>Дата установки</w:t>
            </w:r>
            <w:r w:rsidRPr="00A53453">
              <w:rPr>
                <w:lang w:val="ru-RU"/>
              </w:rPr>
              <w:t xml:space="preserve"> - обязательное поле, по умолчанию - текущая дата;</w:t>
            </w:r>
          </w:p>
          <w:p w14:paraId="72CC8C94" w14:textId="77777777" w:rsidR="00B1305F" w:rsidRPr="00A53453" w:rsidRDefault="00B1305F" w:rsidP="009300B7">
            <w:pPr>
              <w:pStyle w:val="ScrollListBullet1"/>
              <w:rPr>
                <w:lang w:val="ru-RU"/>
              </w:rPr>
            </w:pPr>
            <w:r w:rsidRPr="00A53453">
              <w:rPr>
                <w:b/>
                <w:lang w:val="ru-RU"/>
              </w:rPr>
              <w:t>Диагноз</w:t>
            </w:r>
            <w:r w:rsidRPr="00A53453">
              <w:rPr>
                <w:lang w:val="ru-RU"/>
              </w:rPr>
              <w:t xml:space="preserve"> - выбирается значение из справочника МКБ-10 с фильтром по группе диагнозов "Беременность, роды, аборты", обязательное поле.</w:t>
            </w:r>
          </w:p>
        </w:tc>
      </w:tr>
    </w:tbl>
    <w:p w14:paraId="4838D0E0" w14:textId="77777777" w:rsidR="00B1305F" w:rsidRDefault="00B1305F" w:rsidP="000716AB">
      <w:pPr>
        <w:pStyle w:val="ScrollListBullet"/>
        <w:numPr>
          <w:ilvl w:val="0"/>
          <w:numId w:val="45"/>
        </w:numPr>
        <w:ind w:left="1316"/>
      </w:pPr>
      <w:r w:rsidRPr="00E16162">
        <w:rPr>
          <w:b/>
        </w:rPr>
        <w:t>Изменить</w:t>
      </w:r>
      <w:r>
        <w:t xml:space="preserve"> выбранный диагноз. Диагноз, указанный при создании карты ДН недоступен для редактирования;</w:t>
      </w:r>
    </w:p>
    <w:p w14:paraId="46B20E05" w14:textId="77777777" w:rsidR="00B1305F" w:rsidRDefault="00B1305F" w:rsidP="000716AB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t>Просмотреть</w:t>
      </w:r>
      <w:r>
        <w:t xml:space="preserve"> выбранный диагноз;</w:t>
      </w:r>
    </w:p>
    <w:p w14:paraId="37D0BE31" w14:textId="77777777" w:rsidR="00B1305F" w:rsidRDefault="00B1305F" w:rsidP="000716AB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lastRenderedPageBreak/>
        <w:t>Удалить</w:t>
      </w:r>
      <w:r>
        <w:t xml:space="preserve"> выбранный диагноз. Диагноз, указанный при создании карты ДН недоступен для удаления;</w:t>
      </w:r>
    </w:p>
    <w:p w14:paraId="5E1D389D" w14:textId="77777777" w:rsidR="00B1305F" w:rsidRDefault="00B1305F" w:rsidP="000716AB">
      <w:pPr>
        <w:pStyle w:val="ScrollListBullet"/>
        <w:numPr>
          <w:ilvl w:val="0"/>
          <w:numId w:val="45"/>
        </w:numPr>
        <w:ind w:left="1316"/>
      </w:pPr>
      <w:r>
        <w:rPr>
          <w:b/>
        </w:rPr>
        <w:t>Печать</w:t>
      </w:r>
      <w:r>
        <w:t>:</w:t>
      </w:r>
    </w:p>
    <w:p w14:paraId="2211BE92" w14:textId="77777777" w:rsidR="00B1305F" w:rsidRDefault="00B1305F" w:rsidP="000716AB">
      <w:pPr>
        <w:pStyle w:val="ScrollListBullet2"/>
        <w:numPr>
          <w:ilvl w:val="0"/>
          <w:numId w:val="46"/>
        </w:numPr>
      </w:pPr>
      <w:r>
        <w:t>Печать выбранной записи;</w:t>
      </w:r>
    </w:p>
    <w:p w14:paraId="1DC8B138" w14:textId="77777777" w:rsidR="00B1305F" w:rsidRDefault="00B1305F" w:rsidP="000716AB">
      <w:pPr>
        <w:pStyle w:val="ScrollListBullet2"/>
        <w:numPr>
          <w:ilvl w:val="0"/>
          <w:numId w:val="46"/>
        </w:numPr>
      </w:pPr>
      <w:r>
        <w:t>Печать всего списка.</w:t>
      </w:r>
    </w:p>
    <w:p w14:paraId="37438471" w14:textId="77777777" w:rsidR="00B1305F" w:rsidRDefault="00B1305F" w:rsidP="00B1305F">
      <w:pPr>
        <w:pStyle w:val="3"/>
      </w:pPr>
      <w:bookmarkStart w:id="60" w:name="_Toc256000011"/>
      <w:bookmarkStart w:id="61" w:name="scroll-bookmark-15"/>
      <w:bookmarkStart w:id="62" w:name="_Toc55330645"/>
      <w:r>
        <w:t>Раздел "История врачей, ответственных за наблюдение"</w:t>
      </w:r>
      <w:bookmarkEnd w:id="60"/>
      <w:bookmarkEnd w:id="61"/>
      <w:bookmarkEnd w:id="62"/>
    </w:p>
    <w:p w14:paraId="343CA763" w14:textId="77777777" w:rsidR="00B1305F" w:rsidRDefault="00B1305F" w:rsidP="00B1305F">
      <w:r>
        <w:t>Отображается список врачей, ответственных за наблюдение в указанных периодах времени.</w:t>
      </w:r>
    </w:p>
    <w:p w14:paraId="15EE4D9F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3DF56F13" wp14:editId="0BB2F8B5">
            <wp:extent cx="6295390" cy="1013437"/>
            <wp:effectExtent l="0" t="0" r="0" b="0"/>
            <wp:docPr id="100014" name="Рисунок 100014" descr="_scroll_external/attachments/2017-01-18_172952-1ad0121174f9fba7d592e53e7281a4bcf55fd93462713dcbba538dc2f758b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9974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134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247944" w14:textId="77777777" w:rsidR="00B1305F" w:rsidRDefault="00B1305F" w:rsidP="00B1305F">
      <w:r>
        <w:t>В разделе отображается список, который содержит столбцы:</w:t>
      </w:r>
    </w:p>
    <w:p w14:paraId="7C4D21DB" w14:textId="77777777" w:rsidR="00B1305F" w:rsidRDefault="00B1305F" w:rsidP="000716AB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Ф.И.О. врача</w:t>
      </w:r>
      <w:r>
        <w:t xml:space="preserve"> - ФИО ответственного врача.</w:t>
      </w:r>
    </w:p>
    <w:p w14:paraId="3618CE03" w14:textId="77777777" w:rsidR="00B1305F" w:rsidRDefault="00B1305F" w:rsidP="000716AB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Отделение</w:t>
      </w:r>
      <w:r>
        <w:t xml:space="preserve"> - отделение МО, место работы ответственного врача.</w:t>
      </w:r>
    </w:p>
    <w:p w14:paraId="70A421E1" w14:textId="77777777" w:rsidR="00B1305F" w:rsidRDefault="00B1305F" w:rsidP="000716AB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Начало</w:t>
      </w:r>
      <w:r>
        <w:t xml:space="preserve"> - отображается дата начала периода ответственности врача.</w:t>
      </w:r>
    </w:p>
    <w:p w14:paraId="63B497F1" w14:textId="77777777" w:rsidR="00B1305F" w:rsidRDefault="00B1305F" w:rsidP="000716AB">
      <w:pPr>
        <w:pStyle w:val="ScrollListBullet"/>
        <w:numPr>
          <w:ilvl w:val="0"/>
          <w:numId w:val="47"/>
        </w:numPr>
        <w:ind w:left="1316"/>
      </w:pPr>
      <w:r>
        <w:rPr>
          <w:b/>
        </w:rPr>
        <w:t>Окончание</w:t>
      </w:r>
      <w:r>
        <w:t xml:space="preserve"> - отображается дата окончания периода ответственности врача.</w:t>
      </w:r>
    </w:p>
    <w:p w14:paraId="2235E546" w14:textId="77777777" w:rsidR="00B1305F" w:rsidRDefault="00B1305F" w:rsidP="00B1305F">
      <w:r>
        <w:t>Первая запись в разделе производится автоматически при добавлении формы.</w:t>
      </w:r>
    </w:p>
    <w:p w14:paraId="08A9776A" w14:textId="77777777" w:rsidR="00B1305F" w:rsidRDefault="00B1305F" w:rsidP="00B1305F">
      <w:r>
        <w:t>При снятии диспансерного наблюдения с пациента, автоматически устанавливается окончание периода ответственности последнего ответственного врача.</w:t>
      </w:r>
    </w:p>
    <w:p w14:paraId="6856CDD6" w14:textId="77777777" w:rsidR="00B1305F" w:rsidRDefault="00B1305F" w:rsidP="00B1305F">
      <w:r>
        <w:t>При восстановлении диспансерного наблюдения исключается дата окончания периода ответственности последнего ответственного врача.</w:t>
      </w:r>
    </w:p>
    <w:p w14:paraId="65236AA6" w14:textId="77777777" w:rsidR="00B1305F" w:rsidRDefault="00B1305F" w:rsidP="00B1305F">
      <w:r>
        <w:t>Доступные действия:</w:t>
      </w:r>
    </w:p>
    <w:p w14:paraId="1ABF4F54" w14:textId="37F0C693" w:rsidR="00B1305F" w:rsidRDefault="00B1305F" w:rsidP="000716AB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Добавить</w:t>
      </w:r>
      <w:r>
        <w:t xml:space="preserve"> - действие доступно пользователям, включенным в группу "Изменение ответственного врача в ДН". Для добавления информации об ответственном враче. См. подробнее </w:t>
      </w:r>
      <w:r w:rsidRPr="00A53453">
        <w:t>Ответственный врач: Добавление</w:t>
      </w:r>
      <w:r>
        <w:t>. Доступно только для открытых диспансерных карт.</w:t>
      </w:r>
    </w:p>
    <w:p w14:paraId="38530802" w14:textId="77777777" w:rsidR="00B1305F" w:rsidRDefault="00B1305F" w:rsidP="000716AB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Изменить</w:t>
      </w:r>
      <w:r>
        <w:t xml:space="preserve"> - действие доступно пользователям, включенным в группу "Изменение ответственного врача в ДН". Для редактирования данных ответственного врача. Доступно только для открытых диспансерных карт.</w:t>
      </w:r>
    </w:p>
    <w:p w14:paraId="6466FAEF" w14:textId="77777777" w:rsidR="00B1305F" w:rsidRDefault="00B1305F" w:rsidP="000716AB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Просмотреть</w:t>
      </w:r>
      <w:r>
        <w:t xml:space="preserve"> - для просмотра данных об ответственном враче.</w:t>
      </w:r>
    </w:p>
    <w:p w14:paraId="5DB5843B" w14:textId="77777777" w:rsidR="00B1305F" w:rsidRDefault="00B1305F" w:rsidP="000716AB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lastRenderedPageBreak/>
        <w:t>Удалить</w:t>
      </w:r>
      <w:r>
        <w:t xml:space="preserve"> - действие доступно пользователям, включенным в группу "Изменение ответственного врача в ДН". Для удаления выбранной строки. Доступно только для открытых диспансерных карт.</w:t>
      </w:r>
    </w:p>
    <w:p w14:paraId="179EAA5F" w14:textId="77777777" w:rsidR="00B1305F" w:rsidRDefault="00B1305F" w:rsidP="000716AB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Обновить</w:t>
      </w:r>
      <w:r>
        <w:t xml:space="preserve"> - для обновления списка врачей.</w:t>
      </w:r>
    </w:p>
    <w:p w14:paraId="3CFAB74F" w14:textId="77777777" w:rsidR="00B1305F" w:rsidRDefault="00B1305F" w:rsidP="000716AB">
      <w:pPr>
        <w:pStyle w:val="ScrollListBullet"/>
        <w:numPr>
          <w:ilvl w:val="0"/>
          <w:numId w:val="48"/>
        </w:numPr>
        <w:ind w:left="1316"/>
      </w:pPr>
      <w:r>
        <w:rPr>
          <w:b/>
        </w:rPr>
        <w:t>Печать</w:t>
      </w:r>
      <w:r>
        <w:t xml:space="preserve"> - выбор из выпадающего списка:</w:t>
      </w:r>
    </w:p>
    <w:p w14:paraId="79571F66" w14:textId="77777777" w:rsidR="00B1305F" w:rsidRDefault="00B1305F" w:rsidP="000716AB">
      <w:pPr>
        <w:pStyle w:val="ScrollListBullet2"/>
        <w:numPr>
          <w:ilvl w:val="0"/>
          <w:numId w:val="49"/>
        </w:numPr>
      </w:pPr>
      <w:r>
        <w:rPr>
          <w:b/>
        </w:rPr>
        <w:t>Печать</w:t>
      </w:r>
      <w:r>
        <w:t xml:space="preserve"> - для вывода на печать выбранной строки списка.</w:t>
      </w:r>
    </w:p>
    <w:p w14:paraId="1E5C73C2" w14:textId="77777777" w:rsidR="00B1305F" w:rsidRDefault="00B1305F" w:rsidP="000716AB">
      <w:pPr>
        <w:pStyle w:val="ScrollListBullet2"/>
        <w:numPr>
          <w:ilvl w:val="0"/>
          <w:numId w:val="49"/>
        </w:numPr>
      </w:pPr>
      <w:r>
        <w:rPr>
          <w:b/>
        </w:rPr>
        <w:t>Печать всего списка</w:t>
      </w:r>
      <w:r>
        <w:t xml:space="preserve"> - для вывода на печать всего списка.</w:t>
      </w:r>
    </w:p>
    <w:p w14:paraId="5BD19BF0" w14:textId="77777777" w:rsidR="00B1305F" w:rsidRDefault="00B1305F" w:rsidP="00B1305F">
      <w:pPr>
        <w:pStyle w:val="3"/>
      </w:pPr>
      <w:bookmarkStart w:id="63" w:name="_Toc256000012"/>
      <w:bookmarkStart w:id="64" w:name="scroll-bookmark-17"/>
      <w:bookmarkStart w:id="65" w:name="_Toc55330646"/>
      <w:r>
        <w:t>Раздел "Сопутствующие диагнозы"</w:t>
      </w:r>
      <w:bookmarkEnd w:id="63"/>
      <w:bookmarkEnd w:id="64"/>
      <w:bookmarkEnd w:id="65"/>
    </w:p>
    <w:p w14:paraId="13582473" w14:textId="77777777" w:rsidR="00B1305F" w:rsidRDefault="00B1305F" w:rsidP="00B1305F">
      <w:r>
        <w:t>Раздел предназначен для добавления, редактирования и удаления сопутствующих диагнозов.</w:t>
      </w:r>
    </w:p>
    <w:p w14:paraId="377B1696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6BFBF232" wp14:editId="3B875C14">
            <wp:extent cx="6295390" cy="1180386"/>
            <wp:effectExtent l="0" t="0" r="0" b="0"/>
            <wp:docPr id="100015" name="Рисунок 100015" descr="_scroll_external/attachments/2016-03-10_104637-88b49808346f8fb0efd80861aba5da635377fecf5f2ee529a8ba0de344dad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28354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803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1E44EC" w14:textId="77777777" w:rsidR="00B1305F" w:rsidRDefault="00B1305F" w:rsidP="00B1305F">
      <w:r>
        <w:t>Информация о диагнозах представлена в виде таблицы, которая содержит столбцы:</w:t>
      </w:r>
    </w:p>
    <w:p w14:paraId="0C46CFB4" w14:textId="77777777" w:rsidR="00B1305F" w:rsidRDefault="00B1305F" w:rsidP="000716AB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Код</w:t>
      </w:r>
      <w:r>
        <w:t>;</w:t>
      </w:r>
    </w:p>
    <w:p w14:paraId="139AE830" w14:textId="77777777" w:rsidR="00B1305F" w:rsidRDefault="00B1305F" w:rsidP="000716AB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Наименование</w:t>
      </w:r>
      <w:r>
        <w:t>;</w:t>
      </w:r>
    </w:p>
    <w:p w14:paraId="38CA2AF7" w14:textId="77777777" w:rsidR="00B1305F" w:rsidRDefault="00B1305F" w:rsidP="000716AB">
      <w:pPr>
        <w:pStyle w:val="ScrollListBullet"/>
        <w:numPr>
          <w:ilvl w:val="0"/>
          <w:numId w:val="50"/>
        </w:numPr>
        <w:ind w:left="1316"/>
      </w:pPr>
      <w:r>
        <w:rPr>
          <w:b/>
        </w:rPr>
        <w:t>Характер заболевания</w:t>
      </w:r>
      <w:r>
        <w:t>.</w:t>
      </w:r>
    </w:p>
    <w:p w14:paraId="3EDF220B" w14:textId="77777777" w:rsidR="00B1305F" w:rsidRDefault="00B1305F" w:rsidP="00B1305F">
      <w:r>
        <w:t>Доступные действия:</w:t>
      </w:r>
    </w:p>
    <w:p w14:paraId="1129D172" w14:textId="77777777" w:rsidR="00B1305F" w:rsidRDefault="00B1305F" w:rsidP="000716AB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Добавить</w:t>
      </w:r>
      <w:r>
        <w:t xml:space="preserve"> - добавление сопутствующего диагноза.</w:t>
      </w:r>
    </w:p>
    <w:p w14:paraId="0C54C6E7" w14:textId="77777777" w:rsidR="00B1305F" w:rsidRDefault="00B1305F" w:rsidP="000716AB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Изменить</w:t>
      </w:r>
      <w:r>
        <w:t xml:space="preserve"> - редактирование информации о выбранном сопутствующем диагнозе.</w:t>
      </w:r>
    </w:p>
    <w:p w14:paraId="2B5F4025" w14:textId="77777777" w:rsidR="00B1305F" w:rsidRDefault="00B1305F" w:rsidP="000716AB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Просмотреть</w:t>
      </w:r>
      <w:r>
        <w:t xml:space="preserve"> - просмотр информации о выбранном сопутствующем диагнозе.</w:t>
      </w:r>
    </w:p>
    <w:p w14:paraId="002C9613" w14:textId="77777777" w:rsidR="00B1305F" w:rsidRDefault="00B1305F" w:rsidP="000716AB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Удалить</w:t>
      </w:r>
      <w:r>
        <w:t xml:space="preserve"> - удаление выбранного сопутствующего диагноза из списка.</w:t>
      </w:r>
    </w:p>
    <w:p w14:paraId="49860715" w14:textId="77777777" w:rsidR="00B1305F" w:rsidRDefault="00B1305F" w:rsidP="000716AB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Обновить</w:t>
      </w:r>
      <w:r>
        <w:t xml:space="preserve"> - обновление списка сопутствующих диагнозов.</w:t>
      </w:r>
    </w:p>
    <w:p w14:paraId="35CA829A" w14:textId="77777777" w:rsidR="00B1305F" w:rsidRDefault="00B1305F" w:rsidP="000716AB">
      <w:pPr>
        <w:pStyle w:val="ScrollListBullet"/>
        <w:numPr>
          <w:ilvl w:val="0"/>
          <w:numId w:val="51"/>
        </w:numPr>
        <w:ind w:left="1316"/>
      </w:pPr>
      <w:r>
        <w:rPr>
          <w:b/>
        </w:rPr>
        <w:t>Печать</w:t>
      </w:r>
      <w:r>
        <w:t xml:space="preserve"> - вывод на печать информации о выбранном сопутствующем диагнозе или всех диагнозов списка.</w:t>
      </w:r>
    </w:p>
    <w:p w14:paraId="35012B3B" w14:textId="77777777" w:rsidR="00B1305F" w:rsidRDefault="00B1305F" w:rsidP="00B1305F">
      <w:r>
        <w:t>Для добавления сопутствующего диагноза:</w:t>
      </w:r>
    </w:p>
    <w:p w14:paraId="08E455BF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>.</w:t>
      </w:r>
    </w:p>
    <w:p w14:paraId="3ABA35A9" w14:textId="77777777" w:rsidR="00B1305F" w:rsidRDefault="00B1305F" w:rsidP="009300B7">
      <w:pPr>
        <w:pStyle w:val="ScrollListBullet1"/>
      </w:pPr>
      <w:r>
        <w:t>Отобразится форма Сопутствующие диагнозы: Добавление.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43CE5BC5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4A973DB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2E4451B" wp14:editId="1A3BEE7C">
                  <wp:extent cx="4574540" cy="1141505"/>
                  <wp:effectExtent l="0" t="0" r="0" b="0"/>
                  <wp:docPr id="100016" name="Рисунок 100016" descr="_scroll_external/attachments/2016-03-10_110638-e3e81512eb683524c76c0cfcdcac3f3fe7bb6165faae76502802c70f2941f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1779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1415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36BC8" w14:textId="77777777" w:rsidR="00B1305F" w:rsidRDefault="00B1305F" w:rsidP="009300B7">
      <w:pPr>
        <w:pStyle w:val="ScrollListBullet1"/>
      </w:pPr>
      <w:r w:rsidRPr="00E16162">
        <w:t>Заполните поля формы:</w:t>
      </w:r>
    </w:p>
    <w:p w14:paraId="3E6AC1FB" w14:textId="77777777" w:rsidR="00B1305F" w:rsidRPr="00E16162" w:rsidRDefault="00B1305F" w:rsidP="000716AB">
      <w:pPr>
        <w:pStyle w:val="ScrollListBullet2"/>
        <w:numPr>
          <w:ilvl w:val="0"/>
          <w:numId w:val="52"/>
        </w:numPr>
      </w:pPr>
      <w:r w:rsidRPr="00E16162">
        <w:rPr>
          <w:b/>
        </w:rPr>
        <w:t>Диагноз</w:t>
      </w:r>
      <w:r>
        <w:t xml:space="preserve"> - для выбора значения начните вводить код диагноза или воспользуйтесь инструментом поиска. Поле обязательно для заполнения.</w:t>
      </w:r>
    </w:p>
    <w:p w14:paraId="20A08A5C" w14:textId="77777777" w:rsidR="00B1305F" w:rsidRDefault="00B1305F" w:rsidP="000716AB">
      <w:pPr>
        <w:pStyle w:val="ScrollListBullet2"/>
        <w:numPr>
          <w:ilvl w:val="0"/>
          <w:numId w:val="52"/>
        </w:numPr>
      </w:pPr>
      <w:r>
        <w:rPr>
          <w:b/>
        </w:rPr>
        <w:t>Характер заболевания</w:t>
      </w:r>
      <w:r>
        <w:t xml:space="preserve"> - значение выбирается из выпадающего списка. Поле доступно и обязательно для заполнения, если в поле </w:t>
      </w:r>
      <w:r>
        <w:rPr>
          <w:b/>
        </w:rPr>
        <w:t>Диагноз</w:t>
      </w:r>
      <w:r>
        <w:t xml:space="preserve"> указан любой диагноз, кроме диагноза из группы Z. Иначе - пусто и недоступно для заполнения.</w:t>
      </w:r>
    </w:p>
    <w:p w14:paraId="49E8AC89" w14:textId="7DF03C03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  <w:r w:rsidR="009300B7">
        <w:t xml:space="preserve"> </w:t>
      </w:r>
      <w:r>
        <w:t>В результате диагноз будет добавлен в список.</w:t>
      </w:r>
    </w:p>
    <w:p w14:paraId="7E2FD7B0" w14:textId="77777777" w:rsidR="00B1305F" w:rsidRDefault="00B1305F" w:rsidP="00B1305F">
      <w:pPr>
        <w:pStyle w:val="3"/>
      </w:pPr>
      <w:bookmarkStart w:id="66" w:name="_Toc256000013"/>
      <w:bookmarkStart w:id="67" w:name="scroll-bookmark-18"/>
      <w:bookmarkStart w:id="68" w:name="_Toc55330647"/>
      <w:r>
        <w:t>Раздел "Льготы"</w:t>
      </w:r>
      <w:bookmarkEnd w:id="66"/>
      <w:bookmarkEnd w:id="67"/>
      <w:bookmarkEnd w:id="68"/>
    </w:p>
    <w:p w14:paraId="0C726590" w14:textId="77777777" w:rsidR="00B1305F" w:rsidRDefault="00B1305F" w:rsidP="00B1305F">
      <w:r>
        <w:t xml:space="preserve">В разделе </w:t>
      </w:r>
      <w:r>
        <w:rPr>
          <w:b/>
        </w:rPr>
        <w:t>Льготы</w:t>
      </w:r>
      <w:r>
        <w:t xml:space="preserve"> представлена информация об имеющихся у пациента льготах в виде списка.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1305F" w14:paraId="6BB5F2CB" w14:textId="77777777" w:rsidTr="00515563">
        <w:tc>
          <w:tcPr>
            <w:tcW w:w="0" w:type="auto"/>
          </w:tcPr>
          <w:p w14:paraId="1BAF0B13" w14:textId="77777777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b/>
                <w:lang w:val="ru-RU"/>
              </w:rPr>
              <w:t>Примечание:</w:t>
            </w:r>
          </w:p>
          <w:p w14:paraId="25488F80" w14:textId="77777777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lang w:val="ru-RU"/>
              </w:rPr>
              <w:t>Вид списка, сортировка настраивается стандартным способом.</w:t>
            </w:r>
          </w:p>
        </w:tc>
      </w:tr>
    </w:tbl>
    <w:p w14:paraId="5FD3F7A5" w14:textId="77777777" w:rsidR="00B1305F" w:rsidRPr="00E16162" w:rsidRDefault="00B1305F" w:rsidP="00B1305F">
      <w:r w:rsidRPr="00E16162">
        <w:t>Для добавления льготы:</w:t>
      </w:r>
    </w:p>
    <w:p w14:paraId="61D0652F" w14:textId="77777777" w:rsidR="00B1305F" w:rsidRPr="00E16162" w:rsidRDefault="00B1305F" w:rsidP="009300B7">
      <w:pPr>
        <w:pStyle w:val="ScrollListBullet1"/>
      </w:pPr>
      <w:r w:rsidRPr="00E16162">
        <w:t xml:space="preserve">Нажмите кнопку </w:t>
      </w:r>
      <w:r w:rsidRPr="00E16162">
        <w:rPr>
          <w:b/>
        </w:rPr>
        <w:t>Добавить</w:t>
      </w:r>
      <w:r>
        <w:t xml:space="preserve"> на стандартной панели управления. Отобразится форма добавления льготы.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6801BD36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2C699AA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838BE14" wp14:editId="03E0AD22">
                  <wp:extent cx="4574540" cy="1812278"/>
                  <wp:effectExtent l="0" t="0" r="0" b="0"/>
                  <wp:docPr id="100017" name="Рисунок 100017" descr="_scroll_external/attachments/2013-03-14_142919-934ae28828303adce4b9033a5dd331b0cf731adbfc45aa55b858195e86d211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0806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81227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4B223" w14:textId="77777777" w:rsidR="00B1305F" w:rsidRDefault="00B1305F" w:rsidP="009300B7">
      <w:pPr>
        <w:pStyle w:val="ScrollListBullet1"/>
      </w:pPr>
      <w:r w:rsidRPr="00E16162">
        <w:t>Заполните поля:</w:t>
      </w:r>
    </w:p>
    <w:p w14:paraId="05F2A350" w14:textId="77777777" w:rsidR="00B1305F" w:rsidRPr="00E16162" w:rsidRDefault="00B1305F" w:rsidP="000716AB">
      <w:pPr>
        <w:pStyle w:val="ScrollListBullet2"/>
        <w:numPr>
          <w:ilvl w:val="0"/>
          <w:numId w:val="53"/>
        </w:numPr>
      </w:pPr>
      <w:r w:rsidRPr="00E16162">
        <w:rPr>
          <w:b/>
        </w:rPr>
        <w:t>Категория</w:t>
      </w:r>
      <w:r>
        <w:t xml:space="preserve"> - значение выбирается из выпадающего списка.</w:t>
      </w:r>
    </w:p>
    <w:tbl>
      <w:tblPr>
        <w:tblStyle w:val="ScrollInfo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054"/>
      </w:tblGrid>
      <w:tr w:rsidR="00B1305F" w14:paraId="3FA553D2" w14:textId="77777777" w:rsidTr="00515563">
        <w:tc>
          <w:tcPr>
            <w:tcW w:w="8054" w:type="dxa"/>
          </w:tcPr>
          <w:p w14:paraId="486FE930" w14:textId="77777777" w:rsidR="00B1305F" w:rsidRPr="00B1305F" w:rsidRDefault="00B1305F" w:rsidP="00515563">
            <w:pPr>
              <w:pStyle w:val="ScrollListBullet2"/>
              <w:numPr>
                <w:ilvl w:val="0"/>
                <w:numId w:val="0"/>
              </w:numPr>
              <w:rPr>
                <w:lang w:val="ru-RU"/>
              </w:rPr>
            </w:pPr>
            <w:r w:rsidRPr="00B1305F">
              <w:rPr>
                <w:b/>
                <w:lang w:val="ru-RU"/>
              </w:rPr>
              <w:lastRenderedPageBreak/>
              <w:t>Примечание:</w:t>
            </w:r>
          </w:p>
          <w:p w14:paraId="0851A7F7" w14:textId="77777777" w:rsidR="00B1305F" w:rsidRDefault="00B1305F" w:rsidP="00515563">
            <w:pPr>
              <w:ind w:firstLine="0"/>
            </w:pPr>
            <w:r w:rsidRPr="00B1305F">
              <w:rPr>
                <w:lang w:val="ru-RU"/>
              </w:rPr>
              <w:t xml:space="preserve">Добавление уже имеющейся категории льготы у пациента недоступно. </w:t>
            </w:r>
            <w:proofErr w:type="spellStart"/>
            <w:r>
              <w:t>Отобразится</w:t>
            </w:r>
            <w:proofErr w:type="spellEnd"/>
            <w:r>
              <w:t xml:space="preserve"> </w:t>
            </w:r>
            <w:proofErr w:type="spellStart"/>
            <w:r>
              <w:t>соответствующее</w:t>
            </w:r>
            <w:proofErr w:type="spellEnd"/>
            <w:r>
              <w:t xml:space="preserve"> </w:t>
            </w:r>
            <w:proofErr w:type="spellStart"/>
            <w:r>
              <w:t>предупреждение</w:t>
            </w:r>
            <w:proofErr w:type="spellEnd"/>
            <w:r>
              <w:t>.</w:t>
            </w:r>
          </w:p>
        </w:tc>
      </w:tr>
    </w:tbl>
    <w:p w14:paraId="448D75C2" w14:textId="77777777" w:rsidR="00B1305F" w:rsidRDefault="00B1305F" w:rsidP="000716AB">
      <w:pPr>
        <w:pStyle w:val="ScrollListBullet2"/>
        <w:numPr>
          <w:ilvl w:val="0"/>
          <w:numId w:val="53"/>
        </w:numPr>
      </w:pPr>
      <w:r w:rsidRPr="00E16162">
        <w:rPr>
          <w:b/>
        </w:rPr>
        <w:t>Начало</w:t>
      </w:r>
      <w:r>
        <w:t xml:space="preserve"> - дата включения в регистр льготников.</w:t>
      </w:r>
    </w:p>
    <w:p w14:paraId="01EB5E7C" w14:textId="77777777" w:rsidR="00B1305F" w:rsidRDefault="00B1305F" w:rsidP="000716AB">
      <w:pPr>
        <w:pStyle w:val="ScrollListBullet2"/>
        <w:numPr>
          <w:ilvl w:val="0"/>
          <w:numId w:val="53"/>
        </w:numPr>
      </w:pPr>
      <w:r>
        <w:rPr>
          <w:b/>
        </w:rPr>
        <w:t>Окончание</w:t>
      </w:r>
      <w:r>
        <w:t xml:space="preserve"> - дата закрытия льготы.</w:t>
      </w:r>
    </w:p>
    <w:p w14:paraId="3D9467B4" w14:textId="77777777" w:rsidR="00B1305F" w:rsidRDefault="00B1305F" w:rsidP="009300B7">
      <w:pPr>
        <w:pStyle w:val="ScrollListBullet1"/>
      </w:pPr>
      <w:r>
        <w:t xml:space="preserve">Нажмите </w:t>
      </w:r>
      <w:r>
        <w:rPr>
          <w:b/>
        </w:rPr>
        <w:t>Сохранить</w:t>
      </w:r>
      <w:r>
        <w:t>. Льгота будет добавлена.</w:t>
      </w:r>
    </w:p>
    <w:p w14:paraId="015B4820" w14:textId="77777777" w:rsidR="00B1305F" w:rsidRDefault="00B1305F" w:rsidP="00B1305F">
      <w:pPr>
        <w:pStyle w:val="3"/>
      </w:pPr>
      <w:bookmarkStart w:id="69" w:name="_Toc256000014"/>
      <w:bookmarkStart w:id="70" w:name="scroll-bookmark-19"/>
      <w:bookmarkStart w:id="71" w:name="_Toc55330648"/>
      <w:r>
        <w:t>Раздел "Контроль посещений"</w:t>
      </w:r>
      <w:bookmarkEnd w:id="69"/>
      <w:bookmarkEnd w:id="70"/>
      <w:bookmarkEnd w:id="71"/>
    </w:p>
    <w:p w14:paraId="25EAB50A" w14:textId="77777777" w:rsidR="00B1305F" w:rsidRDefault="00B1305F" w:rsidP="00B1305F">
      <w:r>
        <w:t>Раздел предназначен для добавления и редактирования информации по посещениям пациентом поликлиники в рамках данной карты.</w:t>
      </w:r>
    </w:p>
    <w:p w14:paraId="38300A11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5D5E96BD" wp14:editId="10C9C301">
            <wp:extent cx="6295390" cy="1180386"/>
            <wp:effectExtent l="0" t="0" r="0" b="0"/>
            <wp:docPr id="100018" name="Рисунок 100018" descr="_scroll_external/attachments/2016-03-10_111647-52abf73ee95f6dfcf2b4735078d86979d00d8135cdfc40276d1ba62416be7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7025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803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FEED74" w14:textId="77777777" w:rsidR="00B1305F" w:rsidRDefault="00B1305F" w:rsidP="00B1305F">
      <w:r>
        <w:t>Информация о посещениях представлена в виде таблицы, которая содержит столбцы:</w:t>
      </w:r>
    </w:p>
    <w:p w14:paraId="3FE85102" w14:textId="77777777" w:rsidR="00B1305F" w:rsidRDefault="00B1305F" w:rsidP="000716AB">
      <w:pPr>
        <w:pStyle w:val="ScrollListBullet"/>
        <w:numPr>
          <w:ilvl w:val="0"/>
          <w:numId w:val="54"/>
        </w:numPr>
        <w:ind w:left="1316"/>
      </w:pPr>
      <w:r>
        <w:rPr>
          <w:b/>
        </w:rPr>
        <w:t>Назначено явиться</w:t>
      </w:r>
      <w:r>
        <w:t>;</w:t>
      </w:r>
    </w:p>
    <w:p w14:paraId="4E7899B6" w14:textId="77777777" w:rsidR="00B1305F" w:rsidRDefault="00B1305F" w:rsidP="000716AB">
      <w:pPr>
        <w:pStyle w:val="ScrollListBullet"/>
        <w:numPr>
          <w:ilvl w:val="0"/>
          <w:numId w:val="54"/>
        </w:numPr>
        <w:ind w:left="1316"/>
      </w:pPr>
      <w:r>
        <w:rPr>
          <w:b/>
        </w:rPr>
        <w:t>Явился</w:t>
      </w:r>
      <w:r>
        <w:t>.</w:t>
      </w:r>
    </w:p>
    <w:p w14:paraId="03ADA8BF" w14:textId="77777777" w:rsidR="00B1305F" w:rsidRDefault="00B1305F" w:rsidP="00B1305F">
      <w:r>
        <w:t>Доступные действия:</w:t>
      </w:r>
    </w:p>
    <w:p w14:paraId="382F61C2" w14:textId="77777777" w:rsidR="00B1305F" w:rsidRDefault="00B1305F" w:rsidP="000716AB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>Добавить</w:t>
      </w:r>
      <w:r>
        <w:t xml:space="preserve"> - добавление посещения.</w:t>
      </w:r>
    </w:p>
    <w:p w14:paraId="0CC61610" w14:textId="77777777" w:rsidR="00B1305F" w:rsidRDefault="00B1305F" w:rsidP="000716AB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>Изменить</w:t>
      </w:r>
      <w:r>
        <w:t xml:space="preserve"> - редактирование информации о выбранном посещении.</w:t>
      </w:r>
    </w:p>
    <w:p w14:paraId="26491B56" w14:textId="77777777" w:rsidR="00B1305F" w:rsidRDefault="00B1305F" w:rsidP="000716AB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>Просмотреть</w:t>
      </w:r>
      <w:r>
        <w:t xml:space="preserve"> - просмотр информации о выбранном посещении.</w:t>
      </w:r>
    </w:p>
    <w:p w14:paraId="5DAA7C92" w14:textId="77777777" w:rsidR="00B1305F" w:rsidRDefault="00B1305F" w:rsidP="000716AB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>Удалить</w:t>
      </w:r>
      <w:r>
        <w:t xml:space="preserve"> - удаление выбранного посещения из списка.</w:t>
      </w:r>
    </w:p>
    <w:p w14:paraId="7079CE12" w14:textId="77777777" w:rsidR="00B1305F" w:rsidRDefault="00B1305F" w:rsidP="000716AB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>Обновить</w:t>
      </w:r>
      <w:r>
        <w:t xml:space="preserve"> - обновление списка посещений.</w:t>
      </w:r>
    </w:p>
    <w:p w14:paraId="0BE36B00" w14:textId="77777777" w:rsidR="00B1305F" w:rsidRDefault="00B1305F" w:rsidP="000716AB">
      <w:pPr>
        <w:pStyle w:val="ScrollListBullet"/>
        <w:numPr>
          <w:ilvl w:val="0"/>
          <w:numId w:val="55"/>
        </w:numPr>
        <w:ind w:left="1316"/>
      </w:pPr>
      <w:r>
        <w:rPr>
          <w:b/>
        </w:rPr>
        <w:t>Печать</w:t>
      </w:r>
      <w:r>
        <w:t xml:space="preserve"> - вывод на печать информации о выбранном посещении или всех посещений списка.</w:t>
      </w:r>
    </w:p>
    <w:p w14:paraId="2E8C8630" w14:textId="77777777" w:rsidR="00B1305F" w:rsidRDefault="00B1305F" w:rsidP="00B1305F">
      <w:r>
        <w:t>Для добавления сопутствующего диагноза:</w:t>
      </w:r>
    </w:p>
    <w:p w14:paraId="6004B933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>.</w:t>
      </w:r>
    </w:p>
    <w:p w14:paraId="3041CA98" w14:textId="77777777" w:rsidR="00B1305F" w:rsidRDefault="00B1305F" w:rsidP="009300B7">
      <w:pPr>
        <w:pStyle w:val="ScrollListBullet1"/>
      </w:pPr>
      <w:r>
        <w:t>Отобразится форма Контроль посещений: Добавление.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6D3D01C8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70606BA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74AB7E2" wp14:editId="787D2D9E">
                  <wp:extent cx="2562225" cy="1276350"/>
                  <wp:effectExtent l="0" t="0" r="0" b="0"/>
                  <wp:docPr id="100019" name="Рисунок 100019" descr="_scroll_external/attachments/2016-03-10_112343-e77a0e97e206d881fe4e751640e85dfa44bb3082185701128be49bcc8a085a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296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2763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A4B4B" w14:textId="77777777" w:rsidR="00B1305F" w:rsidRDefault="00B1305F" w:rsidP="009300B7">
      <w:pPr>
        <w:pStyle w:val="ScrollListBullet1"/>
      </w:pPr>
      <w:r w:rsidRPr="00E16162">
        <w:t>Заполните поля формы:</w:t>
      </w:r>
    </w:p>
    <w:p w14:paraId="66A75CFA" w14:textId="77777777" w:rsidR="00B1305F" w:rsidRPr="00E16162" w:rsidRDefault="00B1305F" w:rsidP="000716AB">
      <w:pPr>
        <w:pStyle w:val="ScrollListBullet2"/>
        <w:numPr>
          <w:ilvl w:val="0"/>
          <w:numId w:val="56"/>
        </w:numPr>
      </w:pPr>
      <w:r w:rsidRPr="00E16162">
        <w:rPr>
          <w:b/>
        </w:rPr>
        <w:t>Назначено явиться</w:t>
      </w:r>
      <w:r>
        <w:t xml:space="preserve"> - указывается дата назначенного посещения. Если пациент находится под диспансерным наблюдением (не заполнено поле </w:t>
      </w:r>
      <w:r>
        <w:rPr>
          <w:b/>
        </w:rPr>
        <w:t>Снят</w:t>
      </w:r>
      <w:r>
        <w:t>), то дата следующей явки должна быть обязательно указана.</w:t>
      </w:r>
    </w:p>
    <w:p w14:paraId="3DA6CFC4" w14:textId="77777777" w:rsidR="00B1305F" w:rsidRDefault="00B1305F" w:rsidP="000716AB">
      <w:pPr>
        <w:pStyle w:val="ScrollListBullet2"/>
        <w:numPr>
          <w:ilvl w:val="0"/>
          <w:numId w:val="56"/>
        </w:numPr>
      </w:pPr>
      <w:r>
        <w:rPr>
          <w:b/>
        </w:rPr>
        <w:t>Явился</w:t>
      </w:r>
      <w:r>
        <w:t xml:space="preserve"> - указывается дата действительного посещения.</w:t>
      </w:r>
    </w:p>
    <w:p w14:paraId="437D7017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 Для сохранения посещения необходимо заполнение минимум одного из полей формы. При нажатии на кнопку выполняется контроль:</w:t>
      </w:r>
    </w:p>
    <w:p w14:paraId="3E41ECAF" w14:textId="77777777" w:rsidR="00B1305F" w:rsidRDefault="00B1305F" w:rsidP="000716AB">
      <w:pPr>
        <w:pStyle w:val="ScrollListBullet2"/>
        <w:numPr>
          <w:ilvl w:val="0"/>
          <w:numId w:val="57"/>
        </w:numPr>
      </w:pPr>
      <w:r>
        <w:t>Если в разделе уже имеется запись с такой же датой назначенного посещения, то выдается ошибка: "Назначенная дата явки уже существует в списке контроля посещений. Укажите другую дату в поле "Назначено явиться"". При нажатии на кнопку "ОК" изменения не сохранятся и последует возврат к полю "Назначено явиться".</w:t>
      </w:r>
    </w:p>
    <w:p w14:paraId="0221D69C" w14:textId="77777777" w:rsidR="00B1305F" w:rsidRDefault="00B1305F" w:rsidP="009300B7">
      <w:pPr>
        <w:pStyle w:val="ScrollListBullet1"/>
      </w:pPr>
      <w:r>
        <w:t>После верного ввода даты назначенного посещения информация будет добавлена в список.</w:t>
      </w:r>
    </w:p>
    <w:p w14:paraId="6732DAC3" w14:textId="77777777" w:rsidR="00B1305F" w:rsidRDefault="00B1305F" w:rsidP="00B1305F">
      <w:r>
        <w:t xml:space="preserve">По умолчанию в списке отображается информация по посещениям, в которых указана текущая карта диспансерного наблюдения (определяется по полю </w:t>
      </w:r>
      <w:r>
        <w:rPr>
          <w:b/>
        </w:rPr>
        <w:t xml:space="preserve">Карта </w:t>
      </w:r>
      <w:proofErr w:type="spellStart"/>
      <w:r>
        <w:rPr>
          <w:b/>
        </w:rPr>
        <w:t>дис</w:t>
      </w:r>
      <w:proofErr w:type="spellEnd"/>
      <w:r>
        <w:rPr>
          <w:b/>
        </w:rPr>
        <w:t>. учета</w:t>
      </w:r>
      <w:r>
        <w:t xml:space="preserve"> в посещении). В этом случае, в поле </w:t>
      </w:r>
      <w:proofErr w:type="gramStart"/>
      <w:r>
        <w:rPr>
          <w:b/>
        </w:rPr>
        <w:t>Явился</w:t>
      </w:r>
      <w:proofErr w:type="gramEnd"/>
      <w:r>
        <w:t xml:space="preserve"> отображается ссылка в виде даты посещения, при нажатии на которую будет открыто данное посещение в режиме просмотра. Редактирование и удаление таких записей списка недоступно.</w:t>
      </w:r>
    </w:p>
    <w:p w14:paraId="24FF5E9C" w14:textId="77777777" w:rsidR="00B1305F" w:rsidRDefault="00B1305F" w:rsidP="00B1305F">
      <w:pPr>
        <w:pStyle w:val="3"/>
      </w:pPr>
      <w:bookmarkStart w:id="72" w:name="_Toc256000015"/>
      <w:bookmarkStart w:id="73" w:name="scroll-bookmark-20"/>
      <w:bookmarkStart w:id="74" w:name="_Toc55330649"/>
      <w:r>
        <w:t>Раздел "Профилактические осмотры"</w:t>
      </w:r>
      <w:bookmarkEnd w:id="72"/>
      <w:bookmarkEnd w:id="73"/>
      <w:bookmarkEnd w:id="74"/>
    </w:p>
    <w:p w14:paraId="73DD4323" w14:textId="77777777" w:rsidR="00B1305F" w:rsidRDefault="00B1305F" w:rsidP="00B1305F">
      <w:r>
        <w:t xml:space="preserve">Раздел </w:t>
      </w:r>
      <w:r>
        <w:rPr>
          <w:b/>
        </w:rPr>
        <w:t>Профилактические осмотры</w:t>
      </w:r>
      <w:r>
        <w:t xml:space="preserve"> предназначен для ввода, редактирования и просмотра данных о проведении профилактических осмотров пациентов, находящихся на диспансерном наблюдении.</w:t>
      </w:r>
      <w:r>
        <w:br/>
        <w:t>Раздел может быть заполнен в рамках диспансерного наблюдения при первом контрольном посещении в году, если в текущем году у пациента не была создана карта профилактического осмотра или карта 1 этапа диспансеризации взрослого населения.</w:t>
      </w:r>
    </w:p>
    <w:p w14:paraId="0A6585F6" w14:textId="77777777" w:rsidR="00B1305F" w:rsidRDefault="00B1305F" w:rsidP="00B1305F">
      <w:r>
        <w:t xml:space="preserve">Раздел отображается на форме </w:t>
      </w:r>
      <w:r>
        <w:rPr>
          <w:b/>
        </w:rPr>
        <w:t>Контрольные карты диспансерного наблюдения</w:t>
      </w:r>
      <w:r>
        <w:t>, если пациенту больше 18 лет.</w:t>
      </w:r>
    </w:p>
    <w:p w14:paraId="73D0E5BD" w14:textId="77777777" w:rsidR="00B1305F" w:rsidRDefault="00B1305F" w:rsidP="00B1305F">
      <w:pPr>
        <w:spacing w:beforeAutospacing="1"/>
      </w:pPr>
      <w:r>
        <w:rPr>
          <w:noProof/>
        </w:rPr>
        <w:lastRenderedPageBreak/>
        <w:drawing>
          <wp:inline distT="0" distB="0" distL="0" distR="0" wp14:anchorId="754C0267" wp14:editId="00051AF0">
            <wp:extent cx="6295390" cy="1270629"/>
            <wp:effectExtent l="0" t="0" r="0" b="0"/>
            <wp:docPr id="100020" name="Рисунок 100020" descr="_scroll_external/attachments/2019-05-27_104655-5eb90297fc34c9e2b4743169342fe7532bbd8a57d27a931ad5fa0079362a18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2076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706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0A666B" w14:textId="77777777" w:rsidR="00B1305F" w:rsidRDefault="00B1305F" w:rsidP="00B1305F">
      <w:r>
        <w:t>Информация о профилактических осмотрах представлена в виде таблицы, которая содержит столбцы:</w:t>
      </w:r>
    </w:p>
    <w:p w14:paraId="1A07D9EF" w14:textId="77777777" w:rsidR="00B1305F" w:rsidRDefault="00B1305F" w:rsidP="000716AB">
      <w:pPr>
        <w:pStyle w:val="ScrollListBullet"/>
        <w:numPr>
          <w:ilvl w:val="0"/>
          <w:numId w:val="58"/>
        </w:numPr>
        <w:ind w:left="1316"/>
      </w:pPr>
      <w:r>
        <w:rPr>
          <w:b/>
        </w:rPr>
        <w:t>Год</w:t>
      </w:r>
      <w:r>
        <w:t xml:space="preserve"> - отображается год проведения профилактического осмотра;</w:t>
      </w:r>
    </w:p>
    <w:p w14:paraId="3A406F1B" w14:textId="77777777" w:rsidR="00B1305F" w:rsidRDefault="00B1305F" w:rsidP="000716AB">
      <w:pPr>
        <w:pStyle w:val="ScrollListBullet"/>
        <w:numPr>
          <w:ilvl w:val="0"/>
          <w:numId w:val="58"/>
        </w:numPr>
        <w:ind w:left="1316"/>
      </w:pPr>
      <w:r>
        <w:rPr>
          <w:b/>
        </w:rPr>
        <w:t>Дата начала</w:t>
      </w:r>
      <w:r>
        <w:t>;</w:t>
      </w:r>
    </w:p>
    <w:p w14:paraId="54F32B02" w14:textId="77777777" w:rsidR="00B1305F" w:rsidRDefault="00B1305F" w:rsidP="000716AB">
      <w:pPr>
        <w:pStyle w:val="ScrollListBullet"/>
        <w:numPr>
          <w:ilvl w:val="0"/>
          <w:numId w:val="58"/>
        </w:numPr>
        <w:ind w:left="1316"/>
      </w:pPr>
      <w:r>
        <w:rPr>
          <w:b/>
        </w:rPr>
        <w:t>Дата окончания</w:t>
      </w:r>
      <w:r>
        <w:t>;</w:t>
      </w:r>
    </w:p>
    <w:p w14:paraId="0FC5E184" w14:textId="77777777" w:rsidR="00B1305F" w:rsidRDefault="00B1305F" w:rsidP="000716AB">
      <w:pPr>
        <w:pStyle w:val="ScrollListBullet"/>
        <w:numPr>
          <w:ilvl w:val="0"/>
          <w:numId w:val="58"/>
        </w:numPr>
        <w:ind w:left="1316"/>
      </w:pPr>
      <w:r>
        <w:rPr>
          <w:b/>
        </w:rPr>
        <w:t>Профосмотр закончен</w:t>
      </w:r>
      <w:r>
        <w:t xml:space="preserve"> - отображается признак завершения осмотра;</w:t>
      </w:r>
    </w:p>
    <w:p w14:paraId="35694D1C" w14:textId="77777777" w:rsidR="00B1305F" w:rsidRDefault="00B1305F" w:rsidP="000716AB">
      <w:pPr>
        <w:pStyle w:val="ScrollListBullet"/>
        <w:numPr>
          <w:ilvl w:val="0"/>
          <w:numId w:val="58"/>
        </w:numPr>
        <w:ind w:left="1316"/>
      </w:pPr>
      <w:r>
        <w:rPr>
          <w:b/>
        </w:rPr>
        <w:t>МО</w:t>
      </w:r>
      <w:r>
        <w:t xml:space="preserve"> - отображается МО, в которой создана карта ПОВН.</w:t>
      </w:r>
    </w:p>
    <w:p w14:paraId="23C001F1" w14:textId="77777777" w:rsidR="00B1305F" w:rsidRDefault="00B1305F" w:rsidP="00B1305F">
      <w:r>
        <w:t>В списке профилактических осмотров отображаются данные об осмотрах взрослого населения, у которых:</w:t>
      </w:r>
    </w:p>
    <w:p w14:paraId="18173B11" w14:textId="77777777" w:rsidR="00B1305F" w:rsidRDefault="00B1305F" w:rsidP="000716AB">
      <w:pPr>
        <w:pStyle w:val="ScrollListBullet"/>
        <w:numPr>
          <w:ilvl w:val="0"/>
          <w:numId w:val="59"/>
        </w:numPr>
        <w:ind w:left="1316"/>
      </w:pPr>
      <w:r>
        <w:t>год проведения 2019 и позже;</w:t>
      </w:r>
    </w:p>
    <w:p w14:paraId="4E41BDB6" w14:textId="74EC1A0B" w:rsidR="00B1305F" w:rsidRDefault="00B1305F" w:rsidP="000716AB">
      <w:pPr>
        <w:pStyle w:val="ScrollListBullet"/>
        <w:numPr>
          <w:ilvl w:val="0"/>
          <w:numId w:val="59"/>
        </w:numPr>
        <w:ind w:left="1316"/>
      </w:pPr>
      <w:r>
        <w:t xml:space="preserve">карта ПОВН создана в МО пользователя или МО-правопредшественнике и имеет признак "Переходный случай" (установлена отметка случая как переходного между МО на форме </w:t>
      </w:r>
      <w:r w:rsidRPr="00A53453">
        <w:t>Профилактический осмотр взрослых: Поиск</w:t>
      </w:r>
      <w:r>
        <w:t>).</w:t>
      </w:r>
    </w:p>
    <w:p w14:paraId="4B17D458" w14:textId="77777777" w:rsidR="00B1305F" w:rsidRDefault="00B1305F" w:rsidP="00B1305F">
      <w:r>
        <w:t>Доступные действия:</w:t>
      </w:r>
    </w:p>
    <w:p w14:paraId="6C3A1D04" w14:textId="5905E6BE" w:rsidR="00B1305F" w:rsidRDefault="00B1305F" w:rsidP="000716AB">
      <w:pPr>
        <w:pStyle w:val="ScrollListBullet"/>
        <w:numPr>
          <w:ilvl w:val="0"/>
          <w:numId w:val="60"/>
        </w:numPr>
        <w:ind w:left="1316"/>
      </w:pPr>
      <w:r>
        <w:rPr>
          <w:b/>
        </w:rPr>
        <w:t>Добавить</w:t>
      </w:r>
      <w:r>
        <w:t xml:space="preserve"> - добавление карты профилактического осмотра. При нажатии кнопки отобразится форма </w:t>
      </w:r>
      <w:r>
        <w:rPr>
          <w:b/>
        </w:rPr>
        <w:t>Профилактический осмотр взрослых</w:t>
      </w:r>
      <w:r>
        <w:t xml:space="preserve"> в режиме добавления. См. </w:t>
      </w:r>
      <w:r w:rsidRPr="00A53453">
        <w:t>Профилактический осмотр взрослых: Поиск</w:t>
      </w:r>
      <w:r>
        <w:t>. Действие доступно, если соблюдаются следующие условия:</w:t>
      </w:r>
    </w:p>
    <w:p w14:paraId="0C78159F" w14:textId="77777777" w:rsidR="00B1305F" w:rsidRDefault="00B1305F" w:rsidP="000716AB">
      <w:pPr>
        <w:pStyle w:val="ScrollListBullet2"/>
        <w:numPr>
          <w:ilvl w:val="0"/>
          <w:numId w:val="61"/>
        </w:numPr>
      </w:pPr>
      <w:r>
        <w:t xml:space="preserve">в текущем году у пациента не было ни одной явки на осмотр в рамках диспансерного наблюдения (см. раздел </w:t>
      </w:r>
      <w:r>
        <w:rPr>
          <w:b/>
        </w:rPr>
        <w:t>Контроль посещений</w:t>
      </w:r>
      <w:r>
        <w:t xml:space="preserve">, колонка </w:t>
      </w:r>
      <w:proofErr w:type="gramStart"/>
      <w:r>
        <w:rPr>
          <w:b/>
        </w:rPr>
        <w:t>Явился</w:t>
      </w:r>
      <w:proofErr w:type="gramEnd"/>
      <w:r>
        <w:t>);</w:t>
      </w:r>
    </w:p>
    <w:p w14:paraId="75E22F47" w14:textId="77777777" w:rsidR="00B1305F" w:rsidRDefault="00B1305F" w:rsidP="000716AB">
      <w:pPr>
        <w:pStyle w:val="ScrollListBullet2"/>
        <w:numPr>
          <w:ilvl w:val="0"/>
          <w:numId w:val="61"/>
        </w:numPr>
      </w:pPr>
      <w:r>
        <w:t>МО пользователя совпадает с МО прикрепления пациента по основному типу прикрепления.</w:t>
      </w:r>
    </w:p>
    <w:p w14:paraId="013CB1AE" w14:textId="09A9AE7F" w:rsidR="00B1305F" w:rsidRDefault="00B1305F" w:rsidP="000716AB">
      <w:pPr>
        <w:pStyle w:val="ScrollListBullet"/>
        <w:numPr>
          <w:ilvl w:val="0"/>
          <w:numId w:val="60"/>
        </w:numPr>
        <w:ind w:left="1316"/>
      </w:pPr>
      <w:r>
        <w:rPr>
          <w:b/>
        </w:rPr>
        <w:t>Изменить</w:t>
      </w:r>
      <w:r>
        <w:t xml:space="preserve"> - редактирование данных карты ПОВН. При нажатии кнопки отобразится форма </w:t>
      </w:r>
      <w:r>
        <w:rPr>
          <w:b/>
        </w:rPr>
        <w:t>Профилактический осмотр взрослых</w:t>
      </w:r>
      <w:r>
        <w:t xml:space="preserve"> в режиме редактирования. См. </w:t>
      </w:r>
      <w:r w:rsidRPr="00A53453">
        <w:t>Профилактический осмотр взрослых: Поиск</w:t>
      </w:r>
      <w:r>
        <w:t>. Действие доступно, если соблюдаются следующие условия:</w:t>
      </w:r>
    </w:p>
    <w:p w14:paraId="10790F7E" w14:textId="77777777" w:rsidR="00B1305F" w:rsidRDefault="00B1305F" w:rsidP="000716AB">
      <w:pPr>
        <w:pStyle w:val="ScrollListBullet2"/>
        <w:numPr>
          <w:ilvl w:val="0"/>
          <w:numId w:val="62"/>
        </w:numPr>
      </w:pPr>
      <w:r>
        <w:t>случай ПОВН не закрыт;</w:t>
      </w:r>
    </w:p>
    <w:p w14:paraId="0F541FDB" w14:textId="77777777" w:rsidR="00B1305F" w:rsidRDefault="00B1305F" w:rsidP="000716AB">
      <w:pPr>
        <w:pStyle w:val="ScrollListBullet2"/>
        <w:numPr>
          <w:ilvl w:val="0"/>
          <w:numId w:val="62"/>
        </w:numPr>
      </w:pPr>
      <w:r>
        <w:t>МО, в которой создана карта, является:</w:t>
      </w:r>
    </w:p>
    <w:p w14:paraId="2956D3B0" w14:textId="77777777" w:rsidR="00B1305F" w:rsidRDefault="00B1305F" w:rsidP="000716AB">
      <w:pPr>
        <w:pStyle w:val="ScrollListBullet3"/>
        <w:numPr>
          <w:ilvl w:val="0"/>
          <w:numId w:val="63"/>
        </w:numPr>
        <w:ind w:left="2127"/>
      </w:pPr>
      <w:r>
        <w:lastRenderedPageBreak/>
        <w:t>МО пользователя или МО-правопредшественника МО пользователя;</w:t>
      </w:r>
    </w:p>
    <w:p w14:paraId="0303CED6" w14:textId="77777777" w:rsidR="00B1305F" w:rsidRDefault="00B1305F" w:rsidP="000716AB">
      <w:pPr>
        <w:pStyle w:val="ScrollListBullet3"/>
        <w:numPr>
          <w:ilvl w:val="0"/>
          <w:numId w:val="63"/>
        </w:numPr>
        <w:ind w:left="2127"/>
      </w:pPr>
      <w:r>
        <w:t>МО пользователя и МО прикрепления пациента по основному типу прикрепления.</w:t>
      </w:r>
    </w:p>
    <w:p w14:paraId="442292F0" w14:textId="243F74CB" w:rsidR="00B1305F" w:rsidRDefault="00B1305F" w:rsidP="000716AB">
      <w:pPr>
        <w:pStyle w:val="ScrollListBullet"/>
        <w:numPr>
          <w:ilvl w:val="0"/>
          <w:numId w:val="60"/>
        </w:numPr>
        <w:ind w:left="1316"/>
      </w:pPr>
      <w:r>
        <w:rPr>
          <w:b/>
        </w:rPr>
        <w:t>Просмотреть</w:t>
      </w:r>
      <w:r>
        <w:t xml:space="preserve"> - просмотр карты ПОВН. При нажатии кнопки отобразится форма </w:t>
      </w:r>
      <w:r>
        <w:rPr>
          <w:b/>
        </w:rPr>
        <w:t>Профилактический осмотр взрослых</w:t>
      </w:r>
      <w:r>
        <w:t xml:space="preserve"> в режиме просмотра. См. </w:t>
      </w:r>
      <w:r w:rsidRPr="00A53453">
        <w:t>Профилактический осмотр взрослых: Поиск</w:t>
      </w:r>
      <w:r>
        <w:t>.</w:t>
      </w:r>
    </w:p>
    <w:p w14:paraId="7D6BE34E" w14:textId="77777777" w:rsidR="00B1305F" w:rsidRDefault="00B1305F" w:rsidP="000716AB">
      <w:pPr>
        <w:pStyle w:val="ScrollListBullet"/>
        <w:numPr>
          <w:ilvl w:val="0"/>
          <w:numId w:val="60"/>
        </w:numPr>
        <w:ind w:left="1316"/>
      </w:pPr>
      <w:r>
        <w:rPr>
          <w:b/>
        </w:rPr>
        <w:t>Удалить</w:t>
      </w:r>
      <w:r>
        <w:t xml:space="preserve"> - удаление карты ПОВН. Действие доступно, если соблюдаются следующие условия:</w:t>
      </w:r>
    </w:p>
    <w:p w14:paraId="2EFC25E4" w14:textId="77777777" w:rsidR="00B1305F" w:rsidRDefault="00B1305F" w:rsidP="000716AB">
      <w:pPr>
        <w:pStyle w:val="ScrollListBullet2"/>
        <w:numPr>
          <w:ilvl w:val="0"/>
          <w:numId w:val="64"/>
        </w:numPr>
      </w:pPr>
      <w:r>
        <w:t>случай ПОВН не закрыт;</w:t>
      </w:r>
    </w:p>
    <w:p w14:paraId="1A466DBA" w14:textId="77777777" w:rsidR="00B1305F" w:rsidRDefault="00B1305F" w:rsidP="000716AB">
      <w:pPr>
        <w:pStyle w:val="ScrollListBullet2"/>
        <w:numPr>
          <w:ilvl w:val="0"/>
          <w:numId w:val="64"/>
        </w:numPr>
      </w:pPr>
      <w:r>
        <w:t>МО, в которой создана карта, является:</w:t>
      </w:r>
    </w:p>
    <w:p w14:paraId="1AEC4081" w14:textId="77777777" w:rsidR="00B1305F" w:rsidRDefault="00B1305F" w:rsidP="000716AB">
      <w:pPr>
        <w:pStyle w:val="ScrollListBullet3"/>
        <w:numPr>
          <w:ilvl w:val="0"/>
          <w:numId w:val="65"/>
        </w:numPr>
        <w:ind w:left="2127"/>
      </w:pPr>
      <w:r>
        <w:t>МО пользователя или МО-правопредшественника МО пользователя;</w:t>
      </w:r>
    </w:p>
    <w:p w14:paraId="747356B9" w14:textId="77777777" w:rsidR="00B1305F" w:rsidRDefault="00B1305F" w:rsidP="000716AB">
      <w:pPr>
        <w:pStyle w:val="ScrollListBullet3"/>
        <w:numPr>
          <w:ilvl w:val="0"/>
          <w:numId w:val="65"/>
        </w:numPr>
        <w:ind w:left="2127"/>
      </w:pPr>
      <w:r>
        <w:t>МО пользователя и МО прикрепления пациента по основному типу прикрепления.</w:t>
      </w:r>
    </w:p>
    <w:p w14:paraId="07D2EA73" w14:textId="77777777" w:rsidR="00B1305F" w:rsidRDefault="00B1305F" w:rsidP="000716AB">
      <w:pPr>
        <w:pStyle w:val="ScrollListBullet"/>
        <w:numPr>
          <w:ilvl w:val="0"/>
          <w:numId w:val="60"/>
        </w:numPr>
        <w:ind w:left="1316"/>
      </w:pPr>
      <w:r>
        <w:rPr>
          <w:b/>
        </w:rPr>
        <w:t>Обновить</w:t>
      </w:r>
      <w:r>
        <w:t xml:space="preserve"> - обновление списка профилактических осмотров;</w:t>
      </w:r>
    </w:p>
    <w:p w14:paraId="4178FF57" w14:textId="77777777" w:rsidR="00B1305F" w:rsidRDefault="00B1305F" w:rsidP="000716AB">
      <w:pPr>
        <w:pStyle w:val="ScrollListBullet"/>
        <w:numPr>
          <w:ilvl w:val="0"/>
          <w:numId w:val="60"/>
        </w:numPr>
        <w:ind w:left="1316"/>
      </w:pPr>
      <w:r>
        <w:rPr>
          <w:b/>
        </w:rPr>
        <w:t>Печать</w:t>
      </w:r>
      <w:r>
        <w:t xml:space="preserve"> - печать списка профилактических осмотров.</w:t>
      </w:r>
    </w:p>
    <w:p w14:paraId="59E883F8" w14:textId="77777777" w:rsidR="00B1305F" w:rsidRDefault="00B1305F" w:rsidP="00B1305F">
      <w:r>
        <w:rPr>
          <w:b/>
        </w:rPr>
        <w:t>Проверка данных</w:t>
      </w:r>
    </w:p>
    <w:p w14:paraId="481BB95A" w14:textId="1AF9D82E" w:rsidR="00B1305F" w:rsidRDefault="00B1305F" w:rsidP="000716AB">
      <w:pPr>
        <w:pStyle w:val="ScrollListBullet"/>
        <w:numPr>
          <w:ilvl w:val="0"/>
          <w:numId w:val="66"/>
        </w:numPr>
        <w:ind w:left="1316"/>
      </w:pPr>
      <w:r>
        <w:t xml:space="preserve">При добавлении карты профилактического осмотра выполняется проверка наличия у пациента карт ПОВН или ДВН 1 этапа в текущем году. При наличии таких карт у пациента отобразится сообщение: "Создание карты профилактического осмотра невозможно, так как в этом году пациент уже прошел профилактический осмотр или диспансеризацию взрослого населения". В случае отсутствия - открывается форма </w:t>
      </w:r>
      <w:r>
        <w:rPr>
          <w:b/>
        </w:rPr>
        <w:t>Профилактический осмотр взрослых</w:t>
      </w:r>
      <w:r>
        <w:t xml:space="preserve"> в режиме добавления. См. </w:t>
      </w:r>
      <w:r w:rsidRPr="00A53453">
        <w:t>Профилактический осмотр взрослых: Поиск</w:t>
      </w:r>
      <w:r>
        <w:t>.</w:t>
      </w:r>
    </w:p>
    <w:p w14:paraId="6AA29FFD" w14:textId="77777777" w:rsidR="00B1305F" w:rsidRDefault="00B1305F" w:rsidP="000716AB">
      <w:pPr>
        <w:pStyle w:val="ScrollListBullet"/>
        <w:numPr>
          <w:ilvl w:val="0"/>
          <w:numId w:val="66"/>
        </w:numPr>
        <w:ind w:left="1316"/>
      </w:pPr>
      <w:r>
        <w:t>При удалении карты профилактического осмотра выполняется проверка наличия проведенных осмотров, выполненных исследований и сделанных назначений (назначение может быть как выполнено, так и не выполнено) для выбранной записи. Если найдена хотя бы одна связанная с профилактическим осмотром запись, то отображается сообщение: "Удаление карты профилактического осмотра невозможно. Карта содержит информацию об осмотрах / исследованиях или назначениях". Удаление не производится.</w:t>
      </w:r>
    </w:p>
    <w:p w14:paraId="7BE09522" w14:textId="77777777" w:rsidR="00B1305F" w:rsidRDefault="00B1305F" w:rsidP="00B1305F">
      <w:pPr>
        <w:pStyle w:val="3"/>
      </w:pPr>
      <w:bookmarkStart w:id="75" w:name="_Toc256000016"/>
      <w:bookmarkStart w:id="76" w:name="scroll-bookmark-21"/>
      <w:bookmarkStart w:id="77" w:name="_Toc55330650"/>
      <w:r>
        <w:t>Раздел "Целевые показатели"</w:t>
      </w:r>
      <w:bookmarkEnd w:id="75"/>
      <w:bookmarkEnd w:id="76"/>
      <w:bookmarkEnd w:id="77"/>
    </w:p>
    <w:p w14:paraId="71C62C97" w14:textId="77777777" w:rsidR="00B1305F" w:rsidRDefault="00B1305F" w:rsidP="00B1305F">
      <w:r>
        <w:t xml:space="preserve">Раздел </w:t>
      </w:r>
      <w:r>
        <w:rPr>
          <w:b/>
        </w:rPr>
        <w:t>Целевые показатели</w:t>
      </w:r>
      <w:r>
        <w:t xml:space="preserve"> представляет собой таблицу с возможностью редактирования полей.</w:t>
      </w:r>
      <w:r>
        <w:br/>
        <w:t>Столбцы таблицы:</w:t>
      </w:r>
    </w:p>
    <w:p w14:paraId="5AA984C8" w14:textId="77777777" w:rsidR="00B1305F" w:rsidRDefault="00B1305F" w:rsidP="000716AB">
      <w:pPr>
        <w:pStyle w:val="ScrollListBullet"/>
        <w:numPr>
          <w:ilvl w:val="0"/>
          <w:numId w:val="67"/>
        </w:numPr>
        <w:ind w:left="1316"/>
      </w:pPr>
      <w:r>
        <w:rPr>
          <w:b/>
        </w:rPr>
        <w:lastRenderedPageBreak/>
        <w:t>Показатель</w:t>
      </w:r>
      <w:r>
        <w:t>;</w:t>
      </w:r>
    </w:p>
    <w:p w14:paraId="3457C419" w14:textId="77777777" w:rsidR="00B1305F" w:rsidRDefault="00B1305F" w:rsidP="000716AB">
      <w:pPr>
        <w:pStyle w:val="ScrollListBullet"/>
        <w:numPr>
          <w:ilvl w:val="0"/>
          <w:numId w:val="67"/>
        </w:numPr>
        <w:ind w:left="1316"/>
      </w:pPr>
      <w:r>
        <w:rPr>
          <w:b/>
        </w:rPr>
        <w:t>Целевое значение</w:t>
      </w:r>
      <w:r>
        <w:t>;</w:t>
      </w:r>
    </w:p>
    <w:p w14:paraId="260ACBF3" w14:textId="77777777" w:rsidR="00B1305F" w:rsidRDefault="00B1305F" w:rsidP="000716AB">
      <w:pPr>
        <w:pStyle w:val="ScrollListBullet"/>
        <w:numPr>
          <w:ilvl w:val="0"/>
          <w:numId w:val="67"/>
        </w:numPr>
        <w:ind w:left="1316"/>
      </w:pPr>
      <w:r>
        <w:rPr>
          <w:b/>
        </w:rPr>
        <w:t>Фактическое значение</w:t>
      </w:r>
      <w:r>
        <w:t>;</w:t>
      </w:r>
    </w:p>
    <w:p w14:paraId="073EED17" w14:textId="77777777" w:rsidR="00B1305F" w:rsidRDefault="00B1305F" w:rsidP="000716AB">
      <w:pPr>
        <w:pStyle w:val="ScrollListBullet"/>
        <w:numPr>
          <w:ilvl w:val="0"/>
          <w:numId w:val="67"/>
        </w:numPr>
        <w:ind w:left="1316"/>
      </w:pPr>
      <w:r>
        <w:rPr>
          <w:b/>
        </w:rPr>
        <w:t>Дата результата</w:t>
      </w:r>
      <w:r>
        <w:t>.</w:t>
      </w:r>
    </w:p>
    <w:p w14:paraId="141A4D98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5EE723DB" wp14:editId="64576B04">
            <wp:extent cx="6295390" cy="1591611"/>
            <wp:effectExtent l="0" t="0" r="0" b="0"/>
            <wp:docPr id="100021" name="Рисунок 100021" descr="_scroll_external/attachments/2016-03-10_115240-907a0d1f64830cab4bc4dee8b40b4d247807cc6b25c1365b841a3a33cd310e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56299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916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1F8993" w14:textId="77777777" w:rsidR="00B1305F" w:rsidRDefault="00B1305F" w:rsidP="00B1305F">
      <w:r>
        <w:t>По умолчанию сформированы следующие строки списков (показатель + целевое значение):</w:t>
      </w:r>
    </w:p>
    <w:p w14:paraId="64ED9F92" w14:textId="77777777" w:rsidR="00B1305F" w:rsidRDefault="00B1305F" w:rsidP="000716AB">
      <w:pPr>
        <w:pStyle w:val="ScrollListBullet"/>
        <w:numPr>
          <w:ilvl w:val="0"/>
          <w:numId w:val="68"/>
        </w:numPr>
        <w:ind w:left="1316"/>
      </w:pPr>
      <w:r>
        <w:t>Систолическое АД (мм рт. ст.) - 130;</w:t>
      </w:r>
    </w:p>
    <w:p w14:paraId="0B0F95B5" w14:textId="77777777" w:rsidR="00B1305F" w:rsidRDefault="00B1305F" w:rsidP="000716AB">
      <w:pPr>
        <w:pStyle w:val="ScrollListBullet"/>
        <w:numPr>
          <w:ilvl w:val="0"/>
          <w:numId w:val="68"/>
        </w:numPr>
        <w:ind w:left="1316"/>
      </w:pPr>
      <w:r>
        <w:t>Диастолическое АД (мм рт. ст.) - 90;</w:t>
      </w:r>
    </w:p>
    <w:p w14:paraId="6FEF0948" w14:textId="77777777" w:rsidR="00B1305F" w:rsidRDefault="00B1305F" w:rsidP="000716AB">
      <w:pPr>
        <w:pStyle w:val="ScrollListBullet"/>
        <w:numPr>
          <w:ilvl w:val="0"/>
          <w:numId w:val="68"/>
        </w:numPr>
        <w:ind w:left="1316"/>
      </w:pPr>
      <w:r>
        <w:t>Объем талии (см) - 102 (для мужчин) / 88 (для женщин);</w:t>
      </w:r>
    </w:p>
    <w:p w14:paraId="404408C4" w14:textId="77777777" w:rsidR="00B1305F" w:rsidRDefault="00B1305F" w:rsidP="000716AB">
      <w:pPr>
        <w:pStyle w:val="ScrollListBullet"/>
        <w:numPr>
          <w:ilvl w:val="0"/>
          <w:numId w:val="68"/>
        </w:numPr>
        <w:ind w:left="1316"/>
      </w:pPr>
      <w:r>
        <w:t>Физическая активность (мин/день) - 30;</w:t>
      </w:r>
    </w:p>
    <w:p w14:paraId="0D11198E" w14:textId="77777777" w:rsidR="00B1305F" w:rsidRDefault="00B1305F" w:rsidP="000716AB">
      <w:pPr>
        <w:pStyle w:val="ScrollListBullet"/>
        <w:numPr>
          <w:ilvl w:val="0"/>
          <w:numId w:val="68"/>
        </w:numPr>
        <w:ind w:left="1316"/>
      </w:pPr>
      <w:r>
        <w:t>Липидный спектр (ммоль/л) - 5,0;</w:t>
      </w:r>
    </w:p>
    <w:p w14:paraId="640E0199" w14:textId="77777777" w:rsidR="00B1305F" w:rsidRDefault="00B1305F" w:rsidP="000716AB">
      <w:pPr>
        <w:pStyle w:val="ScrollListBullet"/>
        <w:numPr>
          <w:ilvl w:val="0"/>
          <w:numId w:val="68"/>
        </w:numPr>
        <w:ind w:left="1316"/>
      </w:pPr>
      <w:r>
        <w:t>Глюкоза крови натощак (ммоль/л) - 7,0;</w:t>
      </w:r>
    </w:p>
    <w:p w14:paraId="08604073" w14:textId="77777777" w:rsidR="00B1305F" w:rsidRDefault="00B1305F" w:rsidP="000716AB">
      <w:pPr>
        <w:pStyle w:val="ScrollListBullet"/>
        <w:numPr>
          <w:ilvl w:val="0"/>
          <w:numId w:val="68"/>
        </w:numPr>
        <w:ind w:left="1316"/>
      </w:pPr>
      <w:r>
        <w:t>МНО - 2,0.</w:t>
      </w:r>
    </w:p>
    <w:p w14:paraId="6F952489" w14:textId="77777777" w:rsidR="00B1305F" w:rsidRDefault="00B1305F" w:rsidP="00B1305F">
      <w:r>
        <w:t xml:space="preserve">В столбцах </w:t>
      </w:r>
      <w:r>
        <w:rPr>
          <w:b/>
        </w:rPr>
        <w:t>Фактическое значение</w:t>
      </w:r>
      <w:r>
        <w:t xml:space="preserve">, </w:t>
      </w:r>
      <w:r>
        <w:rPr>
          <w:b/>
        </w:rPr>
        <w:t>Дата результата</w:t>
      </w:r>
      <w:r>
        <w:t xml:space="preserve"> отображаются последние (по дате) заведенные фактические значения показателей. Добавление значений по показателям доступно только после заполнения всех обязательных полей формы.</w:t>
      </w:r>
    </w:p>
    <w:p w14:paraId="47A794C7" w14:textId="77777777" w:rsidR="00B1305F" w:rsidRDefault="00B1305F" w:rsidP="00B1305F">
      <w:r>
        <w:t>Для изменения целевого показателя:</w:t>
      </w:r>
    </w:p>
    <w:p w14:paraId="03037DA0" w14:textId="77777777" w:rsidR="00B1305F" w:rsidRDefault="00B1305F" w:rsidP="009300B7">
      <w:pPr>
        <w:pStyle w:val="ScrollListBullet1"/>
      </w:pPr>
      <w:r>
        <w:t>Выберите показатель в списке.</w:t>
      </w:r>
    </w:p>
    <w:p w14:paraId="37F702BF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Изменить</w:t>
      </w:r>
      <w:r>
        <w:t>.</w:t>
      </w:r>
    </w:p>
    <w:p w14:paraId="1A3125E5" w14:textId="77777777" w:rsidR="00B1305F" w:rsidRDefault="00B1305F" w:rsidP="009300B7">
      <w:pPr>
        <w:pStyle w:val="ScrollListBullet1"/>
      </w:pPr>
      <w:r>
        <w:t>В результате отобразится форма Целевые показатели: Редактирование.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2D57C413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A8777C3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8B153B8" wp14:editId="15E57677">
                  <wp:extent cx="4574540" cy="2674871"/>
                  <wp:effectExtent l="0" t="0" r="0" b="0"/>
                  <wp:docPr id="100022" name="Рисунок 100022" descr="_scroll_external/attachments/2016-03-10_161341-f2f8345f95cfbb92c639aeef2b3026430c8615861b434964e342cdd28989f7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6410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67487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A6F2B" w14:textId="77777777" w:rsidR="00B1305F" w:rsidRPr="00A53453" w:rsidRDefault="00B1305F" w:rsidP="00515563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A53453">
              <w:rPr>
                <w:sz w:val="20"/>
                <w:szCs w:val="20"/>
                <w:lang w:val="ru-RU"/>
              </w:rPr>
              <w:t>Форма содержит наименование показателя, целевое значение и область для добавления фактических значений.</w:t>
            </w:r>
          </w:p>
        </w:tc>
      </w:tr>
    </w:tbl>
    <w:p w14:paraId="1B09E59F" w14:textId="77777777" w:rsidR="00B1305F" w:rsidRDefault="00B1305F" w:rsidP="009300B7">
      <w:pPr>
        <w:pStyle w:val="ScrollListBullet1"/>
      </w:pPr>
      <w:r w:rsidRPr="00E16162">
        <w:t xml:space="preserve">Измените значение в поле </w:t>
      </w:r>
      <w:r w:rsidRPr="00E16162">
        <w:rPr>
          <w:b/>
        </w:rPr>
        <w:t>Целевое значение</w:t>
      </w:r>
      <w:r>
        <w:t>.</w:t>
      </w:r>
    </w:p>
    <w:p w14:paraId="65BABAA2" w14:textId="71901FA0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  <w:r w:rsidR="009300B7">
        <w:t xml:space="preserve"> </w:t>
      </w:r>
      <w:r>
        <w:t xml:space="preserve">В результате значение в столбце </w:t>
      </w:r>
      <w:r>
        <w:rPr>
          <w:b/>
        </w:rPr>
        <w:t>Целевое значение</w:t>
      </w:r>
      <w:r>
        <w:t xml:space="preserve"> выбранного показателя будет изменено.</w:t>
      </w:r>
    </w:p>
    <w:p w14:paraId="4796C9B2" w14:textId="77777777" w:rsidR="00B1305F" w:rsidRDefault="00B1305F" w:rsidP="00B1305F">
      <w:r>
        <w:t>Для добавления фактического значения по показателям:</w:t>
      </w:r>
    </w:p>
    <w:p w14:paraId="7EC47A44" w14:textId="77777777" w:rsidR="00B1305F" w:rsidRDefault="00B1305F" w:rsidP="009300B7">
      <w:pPr>
        <w:pStyle w:val="ScrollListBullet1"/>
      </w:pPr>
      <w:r>
        <w:t>Выберите показатель в списке.</w:t>
      </w:r>
    </w:p>
    <w:p w14:paraId="52938347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Изменить</w:t>
      </w:r>
      <w:r>
        <w:t>.</w:t>
      </w:r>
    </w:p>
    <w:p w14:paraId="00202F50" w14:textId="77777777" w:rsidR="00B1305F" w:rsidRDefault="00B1305F" w:rsidP="009300B7">
      <w:pPr>
        <w:pStyle w:val="ScrollListBullet1"/>
      </w:pPr>
      <w:r>
        <w:t>В результате отобразится форма Целевые показатели: Редактирование.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1691C96A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DC3AE7B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FE64AF" wp14:editId="206962EB">
                  <wp:extent cx="4574540" cy="2674871"/>
                  <wp:effectExtent l="0" t="0" r="0" b="0"/>
                  <wp:docPr id="100023" name="Рисунок 100023" descr="_scroll_external/attachments/2016-03-10_161341-f2f8345f95cfbb92c639aeef2b3026430c8615861b434964e342cdd28989f7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971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67487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99B27" w14:textId="77777777" w:rsidR="00B1305F" w:rsidRPr="00A53453" w:rsidRDefault="00B1305F" w:rsidP="00515563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A53453">
              <w:rPr>
                <w:sz w:val="20"/>
                <w:szCs w:val="20"/>
                <w:lang w:val="ru-RU"/>
              </w:rPr>
              <w:lastRenderedPageBreak/>
              <w:br/>
              <w:t>Форма содержит наименование показателя, целевое значение и область для ввода фактических значений.</w:t>
            </w:r>
          </w:p>
        </w:tc>
      </w:tr>
    </w:tbl>
    <w:p w14:paraId="71E89B5B" w14:textId="77777777" w:rsidR="00B1305F" w:rsidRDefault="00B1305F" w:rsidP="009300B7">
      <w:pPr>
        <w:pStyle w:val="ScrollListBullet1"/>
      </w:pPr>
      <w:r w:rsidRPr="00E16162">
        <w:lastRenderedPageBreak/>
        <w:t>Нажмите кнопку Добавить</w:t>
      </w:r>
      <w:r>
        <w:t xml:space="preserve"> в области Фактические значения.</w:t>
      </w:r>
    </w:p>
    <w:p w14:paraId="039CE693" w14:textId="77777777" w:rsidR="00B1305F" w:rsidRDefault="00B1305F" w:rsidP="009300B7">
      <w:pPr>
        <w:pStyle w:val="ScrollListBullet1"/>
      </w:pPr>
      <w:r>
        <w:t xml:space="preserve">В результате отобразится форма </w:t>
      </w:r>
      <w:r>
        <w:rPr>
          <w:b/>
        </w:rPr>
        <w:t>Фактические значения: Добавление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67019368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5465A43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604A6F1" wp14:editId="7B852FA8">
                  <wp:extent cx="3409950" cy="1276350"/>
                  <wp:effectExtent l="0" t="0" r="0" b="0"/>
                  <wp:docPr id="100024" name="Рисунок 100024" descr="_scroll_external/attachments/2016-03-10_161941-d6bb6cae9b76e95c2cf8e3c9f2a99a854d55c1ef10d29c8ad3f6dbd8ccb89b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857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2763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0D92B" w14:textId="77777777" w:rsidR="00B1305F" w:rsidRDefault="00B1305F" w:rsidP="009300B7">
      <w:pPr>
        <w:pStyle w:val="ScrollListBullet1"/>
      </w:pPr>
      <w:r w:rsidRPr="00E16162">
        <w:t>На форме укажите обязательные параметры:</w:t>
      </w:r>
    </w:p>
    <w:p w14:paraId="64181F09" w14:textId="77777777" w:rsidR="00B1305F" w:rsidRPr="00E16162" w:rsidRDefault="00B1305F" w:rsidP="000716AB">
      <w:pPr>
        <w:pStyle w:val="ScrollListBullet2"/>
        <w:numPr>
          <w:ilvl w:val="0"/>
          <w:numId w:val="69"/>
        </w:numPr>
      </w:pPr>
      <w:r w:rsidRPr="00E16162">
        <w:rPr>
          <w:b/>
        </w:rPr>
        <w:t>Дата результата</w:t>
      </w:r>
      <w:r>
        <w:t xml:space="preserve"> - указывается вручную или при помощи календаря дата измерения показателя.</w:t>
      </w:r>
    </w:p>
    <w:p w14:paraId="0C6B8300" w14:textId="77777777" w:rsidR="00B1305F" w:rsidRDefault="00B1305F" w:rsidP="000716AB">
      <w:pPr>
        <w:pStyle w:val="ScrollListBullet2"/>
        <w:numPr>
          <w:ilvl w:val="0"/>
          <w:numId w:val="69"/>
        </w:numPr>
      </w:pPr>
      <w:r>
        <w:rPr>
          <w:b/>
        </w:rPr>
        <w:t>Фактическое значение</w:t>
      </w:r>
      <w:r>
        <w:t xml:space="preserve"> - указывается фактическое значение показателя.</w:t>
      </w:r>
    </w:p>
    <w:p w14:paraId="138D4B9A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2E9A1A0E" w14:textId="2633F6C0" w:rsidR="00B1305F" w:rsidRDefault="00B1305F" w:rsidP="009300B7">
      <w:pPr>
        <w:pStyle w:val="ScrollListBullet1"/>
      </w:pPr>
      <w:r>
        <w:t xml:space="preserve">Значение будет добавлено в список на форме </w:t>
      </w:r>
      <w:r>
        <w:rPr>
          <w:b/>
        </w:rPr>
        <w:t>Целевые показатели: Редактирование</w:t>
      </w:r>
      <w:r>
        <w:t xml:space="preserve">. Нажмите кнопку </w:t>
      </w:r>
      <w:r>
        <w:rPr>
          <w:b/>
        </w:rPr>
        <w:t>Сохранить</w:t>
      </w:r>
      <w:r>
        <w:t>.</w:t>
      </w:r>
      <w:r w:rsidR="009300B7">
        <w:t xml:space="preserve"> </w:t>
      </w:r>
      <w:r>
        <w:t xml:space="preserve">В результате указанное значение и дата отобразятся в столбцах </w:t>
      </w:r>
      <w:r>
        <w:rPr>
          <w:b/>
        </w:rPr>
        <w:t>Фактическое значение</w:t>
      </w:r>
      <w:r>
        <w:t xml:space="preserve"> и </w:t>
      </w:r>
      <w:r>
        <w:rPr>
          <w:b/>
        </w:rPr>
        <w:t>Дата результата</w:t>
      </w:r>
      <w:r>
        <w:t xml:space="preserve"> в таблице раздела </w:t>
      </w:r>
      <w:r>
        <w:rPr>
          <w:b/>
        </w:rPr>
        <w:t>Целевые показатели</w:t>
      </w:r>
      <w:r>
        <w:t>.</w:t>
      </w:r>
    </w:p>
    <w:p w14:paraId="68E64D05" w14:textId="77777777" w:rsidR="00B1305F" w:rsidRDefault="00B1305F" w:rsidP="00B1305F">
      <w:pPr>
        <w:pStyle w:val="3"/>
      </w:pPr>
      <w:bookmarkStart w:id="78" w:name="_Toc256000017"/>
      <w:bookmarkStart w:id="79" w:name="scroll-bookmark-22"/>
      <w:bookmarkStart w:id="80" w:name="_Toc55330651"/>
      <w:r>
        <w:t>Раздел "Регистр по заболеваниям"</w:t>
      </w:r>
      <w:bookmarkEnd w:id="78"/>
      <w:bookmarkEnd w:id="79"/>
      <w:bookmarkEnd w:id="80"/>
    </w:p>
    <w:p w14:paraId="6625B306" w14:textId="77777777" w:rsidR="00B1305F" w:rsidRDefault="00B1305F" w:rsidP="00B1305F">
      <w:r>
        <w:t xml:space="preserve">В раздел </w:t>
      </w:r>
      <w:r>
        <w:rPr>
          <w:b/>
        </w:rPr>
        <w:t>Регистр по заболеваниям</w:t>
      </w:r>
      <w:r>
        <w:t xml:space="preserve"> указывается информация о включении пациента в регистр по заболеванию. Данные в разделе заполняются автоматически при установке соответствующих типов диагнозов.</w:t>
      </w:r>
    </w:p>
    <w:p w14:paraId="4F51D0D5" w14:textId="77777777" w:rsidR="00B1305F" w:rsidRDefault="00B1305F" w:rsidP="00B1305F">
      <w:r>
        <w:t xml:space="preserve">Если данный раздел заполнен, отобразится дополнительный раздел </w:t>
      </w:r>
      <w:r>
        <w:rPr>
          <w:b/>
        </w:rPr>
        <w:t>Назначенные медикаменты</w:t>
      </w:r>
      <w:r>
        <w:t>.</w:t>
      </w:r>
    </w:p>
    <w:p w14:paraId="10C56B8D" w14:textId="77777777" w:rsidR="00B1305F" w:rsidRDefault="00B1305F" w:rsidP="00B1305F">
      <w:pPr>
        <w:pStyle w:val="3"/>
      </w:pPr>
      <w:bookmarkStart w:id="81" w:name="_Toc256000018"/>
      <w:bookmarkStart w:id="82" w:name="scroll-bookmark-23"/>
      <w:bookmarkStart w:id="83" w:name="_Toc55330652"/>
      <w:r>
        <w:t>Раздел "Назначенные медикаменты"</w:t>
      </w:r>
      <w:bookmarkEnd w:id="81"/>
      <w:bookmarkEnd w:id="82"/>
      <w:bookmarkEnd w:id="83"/>
    </w:p>
    <w:p w14:paraId="00BBB07B" w14:textId="0A049587" w:rsidR="00B1305F" w:rsidRDefault="00B1305F" w:rsidP="00B1305F">
      <w:r>
        <w:t>Раздел для ввода информации о медикаментозном назначении для постоянного применения. Эта информация используется при формировании заявки на лекарственные средства по ДЛО.</w:t>
      </w:r>
      <w:r w:rsidR="009300B7">
        <w:t xml:space="preserve"> </w:t>
      </w:r>
      <w:r>
        <w:t>Данные представлены в виде списка.</w:t>
      </w:r>
    </w:p>
    <w:p w14:paraId="3B6E1143" w14:textId="77777777" w:rsidR="00B1305F" w:rsidRDefault="00B1305F" w:rsidP="00B1305F">
      <w:r>
        <w:t>Для работы со списком используется стандартная панель управления.</w:t>
      </w:r>
    </w:p>
    <w:p w14:paraId="08990220" w14:textId="40BC56EE" w:rsidR="00B1305F" w:rsidRDefault="00B1305F" w:rsidP="00B1305F">
      <w:r>
        <w:lastRenderedPageBreak/>
        <w:t xml:space="preserve">При добавлении/редактировании открывается форма </w:t>
      </w:r>
      <w:hyperlink r:id="rId40" w:history="1">
        <w:r>
          <w:rPr>
            <w:rStyle w:val="a3"/>
          </w:rPr>
          <w:t>Медикаменты: Добавление</w:t>
        </w:r>
      </w:hyperlink>
      <w:r>
        <w:t>.</w:t>
      </w:r>
    </w:p>
    <w:p w14:paraId="70F328D7" w14:textId="77777777" w:rsidR="00B1305F" w:rsidRDefault="00B1305F" w:rsidP="00B1305F">
      <w:r>
        <w:t>После заполнения формы Назначенные медикаменты и сохранения данных, форма закрывается и в списке назначенных медикаментов появляется новая запись.</w:t>
      </w:r>
    </w:p>
    <w:p w14:paraId="3B72A82E" w14:textId="77777777" w:rsidR="00B1305F" w:rsidRDefault="00B1305F" w:rsidP="00B1305F">
      <w:pPr>
        <w:pStyle w:val="3"/>
      </w:pPr>
      <w:bookmarkStart w:id="84" w:name="_Toc256000019"/>
      <w:bookmarkStart w:id="85" w:name="scroll-bookmark-24"/>
      <w:bookmarkStart w:id="86" w:name="_Toc55330653"/>
      <w:r>
        <w:t>Раздел "Беременность и роды"</w:t>
      </w:r>
      <w:bookmarkEnd w:id="84"/>
      <w:bookmarkEnd w:id="85"/>
      <w:bookmarkEnd w:id="86"/>
    </w:p>
    <w:p w14:paraId="38AAD217" w14:textId="3D08D9C6" w:rsidR="00B1305F" w:rsidRDefault="00B1305F" w:rsidP="00B1305F">
      <w:r>
        <w:t xml:space="preserve">См. </w:t>
      </w:r>
      <w:r w:rsidRPr="00A53453">
        <w:t>Ввод данных по разделу Специфика.</w:t>
      </w:r>
    </w:p>
    <w:p w14:paraId="0C4A8CFB" w14:textId="77777777" w:rsidR="00B1305F" w:rsidRDefault="00B1305F" w:rsidP="00B1305F">
      <w:pPr>
        <w:pStyle w:val="3"/>
      </w:pPr>
      <w:bookmarkStart w:id="87" w:name="_Toc256000020"/>
      <w:bookmarkStart w:id="88" w:name="scroll-bookmark-25"/>
      <w:bookmarkStart w:id="89" w:name="_Toc55330654"/>
      <w:r>
        <w:t>Специфика по нефрологии</w:t>
      </w:r>
      <w:bookmarkEnd w:id="87"/>
      <w:bookmarkEnd w:id="88"/>
      <w:bookmarkEnd w:id="89"/>
    </w:p>
    <w:p w14:paraId="230F3DBF" w14:textId="145FCFDD" w:rsidR="00B1305F" w:rsidRDefault="00B1305F" w:rsidP="00B1305F">
      <w:r>
        <w:t xml:space="preserve">Раздел отображается, если в поле </w:t>
      </w:r>
      <w:r>
        <w:rPr>
          <w:b/>
        </w:rPr>
        <w:t>Диагноз</w:t>
      </w:r>
      <w:r>
        <w:t xml:space="preserve"> указан диагноз, относящийся к заболеванию с типом </w:t>
      </w:r>
      <w:proofErr w:type="spellStart"/>
      <w:r>
        <w:rPr>
          <w:b/>
        </w:rPr>
        <w:t>Нефрологическое</w:t>
      </w:r>
      <w:proofErr w:type="spellEnd"/>
      <w:r>
        <w:t xml:space="preserve">. Подробнее о диагнозах см. </w:t>
      </w:r>
      <w:hyperlink r:id="rId41" w:history="1">
        <w:r>
          <w:rPr>
            <w:rStyle w:val="a3"/>
          </w:rPr>
          <w:t>Регистр по нефрологии</w:t>
        </w:r>
      </w:hyperlink>
      <w:r>
        <w:t>.</w:t>
      </w:r>
    </w:p>
    <w:p w14:paraId="1AC08395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3F824481" wp14:editId="038AE81A">
            <wp:extent cx="6295390" cy="3526006"/>
            <wp:effectExtent l="0" t="0" r="0" b="0"/>
            <wp:docPr id="100025" name="Рисунок 100025" descr="_scroll_external/attachments/2014-12-09_103141-8ce09ae743a8cfe8c7746600a0ceb9311f1e2115c2da58c27cec20d170041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1579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260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84B1A2" w14:textId="77777777" w:rsidR="00B1305F" w:rsidRDefault="00B1305F" w:rsidP="00B1305F">
      <w:r>
        <w:t>В разделе доступно создание извещения для дальнейшего включения пациента в регистр по нефрологии.</w:t>
      </w:r>
    </w:p>
    <w:p w14:paraId="0B9F9123" w14:textId="77777777" w:rsidR="00B1305F" w:rsidRDefault="00B1305F" w:rsidP="00B1305F">
      <w:r>
        <w:t>Для добавления извещения:</w:t>
      </w:r>
    </w:p>
    <w:p w14:paraId="038F93CE" w14:textId="77777777" w:rsidR="00B1305F" w:rsidRDefault="00B1305F" w:rsidP="009300B7">
      <w:pPr>
        <w:pStyle w:val="ScrollListBullet1"/>
      </w:pPr>
      <w:r>
        <w:t>Нажмите кнопку Создать Извещение по нефрологии.</w:t>
      </w:r>
    </w:p>
    <w:p w14:paraId="36260022" w14:textId="3AB61E3D" w:rsidR="00B1305F" w:rsidRDefault="00B1305F" w:rsidP="009300B7">
      <w:pPr>
        <w:pStyle w:val="ScrollListBullet1"/>
      </w:pPr>
      <w:r>
        <w:t xml:space="preserve">Отобразится запрос подтверждения действия. Для продолжения нажмите кнопку </w:t>
      </w:r>
      <w:r>
        <w:rPr>
          <w:b/>
        </w:rPr>
        <w:t>Да</w:t>
      </w:r>
      <w:r>
        <w:t xml:space="preserve">. Подробнее о работе с формой см. </w:t>
      </w:r>
      <w:hyperlink r:id="rId43" w:history="1">
        <w:r>
          <w:rPr>
            <w:rStyle w:val="a3"/>
          </w:rPr>
          <w:t>Извещение по нефрологии Добавление</w:t>
        </w:r>
      </w:hyperlink>
      <w:r>
        <w:t>. Кнопка активна, если на данного пациента еще не сохранено извещение с типом "Нефрология" и не создана запись регистра.</w:t>
      </w:r>
    </w:p>
    <w:p w14:paraId="6ADFD7F7" w14:textId="77777777" w:rsidR="00B1305F" w:rsidRDefault="00B1305F" w:rsidP="00B1305F">
      <w:r>
        <w:lastRenderedPageBreak/>
        <w:t>Заполните поля формы:</w:t>
      </w:r>
    </w:p>
    <w:p w14:paraId="286D00BD" w14:textId="77777777" w:rsidR="00B1305F" w:rsidRDefault="00B1305F" w:rsidP="000716AB">
      <w:pPr>
        <w:pStyle w:val="ScrollListBullet"/>
        <w:numPr>
          <w:ilvl w:val="0"/>
          <w:numId w:val="70"/>
        </w:numPr>
        <w:ind w:left="1316"/>
      </w:pPr>
      <w:r>
        <w:rPr>
          <w:b/>
        </w:rPr>
        <w:t>Давность заболевания до установления диагноза</w:t>
      </w:r>
      <w:r>
        <w:t xml:space="preserve"> - дата.</w:t>
      </w:r>
    </w:p>
    <w:p w14:paraId="78C21C9C" w14:textId="77777777" w:rsidR="00B1305F" w:rsidRDefault="00B1305F" w:rsidP="000716AB">
      <w:pPr>
        <w:pStyle w:val="ScrollListBullet"/>
        <w:numPr>
          <w:ilvl w:val="0"/>
          <w:numId w:val="70"/>
        </w:numPr>
        <w:ind w:left="1316"/>
      </w:pPr>
      <w:r>
        <w:rPr>
          <w:b/>
        </w:rPr>
        <w:t>Способ установления диагноза</w:t>
      </w:r>
      <w:r>
        <w:t xml:space="preserve"> - выбор значения из выпадающего списка.</w:t>
      </w:r>
    </w:p>
    <w:p w14:paraId="49D09797" w14:textId="77777777" w:rsidR="00B1305F" w:rsidRDefault="00B1305F" w:rsidP="000716AB">
      <w:pPr>
        <w:pStyle w:val="ScrollListBullet"/>
        <w:numPr>
          <w:ilvl w:val="0"/>
          <w:numId w:val="70"/>
        </w:numPr>
        <w:ind w:left="1316"/>
      </w:pPr>
      <w:r>
        <w:rPr>
          <w:b/>
        </w:rPr>
        <w:t>Наличие ХПН</w:t>
      </w:r>
      <w:r>
        <w:t xml:space="preserve"> - выбор значения из выпадающего списка.</w:t>
      </w:r>
    </w:p>
    <w:p w14:paraId="62544CB4" w14:textId="77777777" w:rsidR="00B1305F" w:rsidRDefault="00B1305F" w:rsidP="000716AB">
      <w:pPr>
        <w:pStyle w:val="ScrollListBullet"/>
        <w:numPr>
          <w:ilvl w:val="0"/>
          <w:numId w:val="70"/>
        </w:numPr>
        <w:ind w:left="1316"/>
      </w:pPr>
      <w:r>
        <w:rPr>
          <w:b/>
        </w:rPr>
        <w:t>Артериальная гипертензия</w:t>
      </w:r>
      <w:r>
        <w:t xml:space="preserve"> - признак наличия артериальной гипертензии. Значение выбирается из выпадающего списка.</w:t>
      </w:r>
    </w:p>
    <w:p w14:paraId="570F6EDB" w14:textId="77777777" w:rsidR="00B1305F" w:rsidRDefault="00B1305F" w:rsidP="000716AB">
      <w:pPr>
        <w:pStyle w:val="ScrollListBullet"/>
        <w:numPr>
          <w:ilvl w:val="0"/>
          <w:numId w:val="70"/>
        </w:numPr>
        <w:ind w:left="1316"/>
      </w:pPr>
      <w:r>
        <w:rPr>
          <w:b/>
        </w:rPr>
        <w:t>Рост (в см)</w:t>
      </w:r>
      <w:r>
        <w:t xml:space="preserve"> - ввод числового значения (в сантиметрах).</w:t>
      </w:r>
    </w:p>
    <w:p w14:paraId="061C9CC2" w14:textId="77777777" w:rsidR="00B1305F" w:rsidRDefault="00B1305F" w:rsidP="000716AB">
      <w:pPr>
        <w:pStyle w:val="ScrollListBullet"/>
        <w:numPr>
          <w:ilvl w:val="0"/>
          <w:numId w:val="70"/>
        </w:numPr>
        <w:ind w:left="1316"/>
      </w:pPr>
      <w:r>
        <w:rPr>
          <w:b/>
        </w:rPr>
        <w:t>Вес (в кг)</w:t>
      </w:r>
      <w:r>
        <w:t xml:space="preserve"> - ввод веса в килограммах.</w:t>
      </w:r>
    </w:p>
    <w:p w14:paraId="12B65FBF" w14:textId="77777777" w:rsidR="00B1305F" w:rsidRDefault="00B1305F" w:rsidP="000716AB">
      <w:pPr>
        <w:pStyle w:val="ScrollListBullet"/>
        <w:numPr>
          <w:ilvl w:val="0"/>
          <w:numId w:val="70"/>
        </w:numPr>
        <w:ind w:left="1316"/>
      </w:pPr>
      <w:r>
        <w:rPr>
          <w:b/>
        </w:rPr>
        <w:t>Назначенное лечение (диета, препараты)</w:t>
      </w:r>
      <w:r>
        <w:t xml:space="preserve"> - ввод назначенного лекарственного лечения, препаратов. В поле доступен ввод текстового значения (до 100 символов).</w:t>
      </w:r>
    </w:p>
    <w:p w14:paraId="7983EEBC" w14:textId="77777777" w:rsidR="00B1305F" w:rsidRDefault="00B1305F" w:rsidP="00B1305F">
      <w:r>
        <w:t xml:space="preserve">Раздел </w:t>
      </w:r>
      <w:r>
        <w:rPr>
          <w:b/>
        </w:rPr>
        <w:t>Лабораторные исследования</w:t>
      </w:r>
      <w:r>
        <w:t xml:space="preserve"> предназначен для добавления данных лабораторных исследований.</w:t>
      </w:r>
    </w:p>
    <w:p w14:paraId="556AA605" w14:textId="77777777" w:rsidR="00B1305F" w:rsidRDefault="00B1305F" w:rsidP="00B1305F">
      <w:r>
        <w:t xml:space="preserve">Для добавления данных об исследовании нажмите кнопку </w:t>
      </w:r>
      <w:r>
        <w:rPr>
          <w:b/>
        </w:rPr>
        <w:t>Добавить</w:t>
      </w:r>
      <w:r>
        <w:t xml:space="preserve">. Отобразится форма </w:t>
      </w:r>
      <w:r>
        <w:rPr>
          <w:b/>
        </w:rPr>
        <w:t>Лабораторные исследования: Добавление</w:t>
      </w:r>
      <w:r>
        <w:t>.</w:t>
      </w:r>
    </w:p>
    <w:p w14:paraId="776FF43E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02F6DBC1" wp14:editId="53593854">
            <wp:extent cx="5972175" cy="1400175"/>
            <wp:effectExtent l="0" t="0" r="0" b="0"/>
            <wp:docPr id="100026" name="Рисунок 100026" descr="_scroll_external/attachments/2014-12-09_111302-2ec427013218ce70c9026e92d15af751c68cf96e077493c4bc4c3515de844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77922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400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F9D3FB" w14:textId="77777777" w:rsidR="00B1305F" w:rsidRDefault="00B1305F" w:rsidP="000716AB">
      <w:pPr>
        <w:pStyle w:val="ScrollListBullet"/>
        <w:numPr>
          <w:ilvl w:val="0"/>
          <w:numId w:val="71"/>
        </w:numPr>
        <w:ind w:left="1316"/>
      </w:pPr>
      <w:r>
        <w:rPr>
          <w:b/>
        </w:rPr>
        <w:t>Дата</w:t>
      </w:r>
      <w:r>
        <w:t xml:space="preserve"> - дата добавления исследования. Поле обязательное для заполнения.</w:t>
      </w:r>
    </w:p>
    <w:p w14:paraId="3745F590" w14:textId="77777777" w:rsidR="00B1305F" w:rsidRDefault="00B1305F" w:rsidP="000716AB">
      <w:pPr>
        <w:pStyle w:val="ScrollListBullet"/>
        <w:numPr>
          <w:ilvl w:val="0"/>
          <w:numId w:val="71"/>
        </w:numPr>
        <w:ind w:left="1316"/>
      </w:pPr>
      <w:r>
        <w:rPr>
          <w:b/>
        </w:rPr>
        <w:t>Показатель</w:t>
      </w:r>
      <w:r>
        <w:t xml:space="preserve"> - поле, обязательное для заполнения, выбор из справочника:</w:t>
      </w:r>
    </w:p>
    <w:p w14:paraId="11EA63B1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Креатинин крови;</w:t>
      </w:r>
    </w:p>
    <w:p w14:paraId="67FF30A0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Мочевина крови;</w:t>
      </w:r>
    </w:p>
    <w:p w14:paraId="43F95439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Клубочковая фильтрация;</w:t>
      </w:r>
    </w:p>
    <w:p w14:paraId="4F20F057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Гемоглобин;</w:t>
      </w:r>
    </w:p>
    <w:p w14:paraId="3DB10715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Суточная протеинурия;</w:t>
      </w:r>
    </w:p>
    <w:p w14:paraId="4B69836D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Культура мочи;</w:t>
      </w:r>
    </w:p>
    <w:p w14:paraId="29E3BB6D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Белок мочи;</w:t>
      </w:r>
    </w:p>
    <w:p w14:paraId="2099FB5F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Удельный вес;</w:t>
      </w:r>
    </w:p>
    <w:p w14:paraId="4E4D3CE2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Цилиндры;</w:t>
      </w:r>
    </w:p>
    <w:p w14:paraId="04258DFC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Лейкоциты;</w:t>
      </w:r>
    </w:p>
    <w:p w14:paraId="2FC4B4E5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Эритроциты;</w:t>
      </w:r>
    </w:p>
    <w:p w14:paraId="285C7F72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lastRenderedPageBreak/>
        <w:t>Соли;</w:t>
      </w:r>
    </w:p>
    <w:p w14:paraId="7F921279" w14:textId="77777777" w:rsidR="00B1305F" w:rsidRDefault="00B1305F" w:rsidP="000716AB">
      <w:pPr>
        <w:pStyle w:val="ScrollListBullet2"/>
        <w:numPr>
          <w:ilvl w:val="0"/>
          <w:numId w:val="72"/>
        </w:numPr>
      </w:pPr>
      <w:r>
        <w:t>Бактерии.</w:t>
      </w:r>
    </w:p>
    <w:p w14:paraId="21DBB8E6" w14:textId="77777777" w:rsidR="00B1305F" w:rsidRDefault="00B1305F" w:rsidP="000716AB">
      <w:pPr>
        <w:pStyle w:val="ScrollListBullet"/>
        <w:numPr>
          <w:ilvl w:val="0"/>
          <w:numId w:val="71"/>
        </w:numPr>
        <w:ind w:left="1316"/>
      </w:pPr>
      <w:r>
        <w:rPr>
          <w:b/>
        </w:rPr>
        <w:t>Значение</w:t>
      </w:r>
      <w:r>
        <w:t xml:space="preserve"> - ввод тестового значения (до 50 символов), поле обязательное для заполнения.</w:t>
      </w:r>
    </w:p>
    <w:p w14:paraId="05511CA9" w14:textId="77777777" w:rsidR="00B1305F" w:rsidRDefault="00B1305F" w:rsidP="00B1305F">
      <w:pPr>
        <w:pStyle w:val="3"/>
      </w:pPr>
      <w:bookmarkStart w:id="90" w:name="_Toc256000021"/>
      <w:bookmarkStart w:id="91" w:name="scroll-bookmark-26"/>
      <w:bookmarkStart w:id="92" w:name="_Toc55330655"/>
      <w:r>
        <w:t>Дистанционный мониторинг пациента</w:t>
      </w:r>
      <w:bookmarkEnd w:id="90"/>
      <w:bookmarkEnd w:id="91"/>
      <w:bookmarkEnd w:id="92"/>
    </w:p>
    <w:p w14:paraId="13C52F5A" w14:textId="77777777" w:rsidR="00B1305F" w:rsidRDefault="00B1305F" w:rsidP="00B1305F">
      <w:r>
        <w:rPr>
          <w:b/>
        </w:rPr>
        <w:t>Метка человека</w:t>
      </w:r>
      <w:r>
        <w:t xml:space="preserve"> - предмет наблюдения. Признак, по которому человек включается в программу дистанционного мониторинга.</w:t>
      </w:r>
    </w:p>
    <w:p w14:paraId="0EB64CC4" w14:textId="77777777" w:rsidR="00B1305F" w:rsidRDefault="00B1305F" w:rsidP="00B1305F">
      <w:pPr>
        <w:pStyle w:val="phnormal"/>
      </w:pPr>
      <w:bookmarkStart w:id="93" w:name="_Toc256000022"/>
      <w:bookmarkStart w:id="94" w:name="scroll-bookmark-27"/>
      <w:r>
        <w:t>Автоматическая установка метки человеку по заболеванию</w:t>
      </w:r>
      <w:bookmarkEnd w:id="93"/>
      <w:bookmarkEnd w:id="94"/>
    </w:p>
    <w:p w14:paraId="02ABB01B" w14:textId="77777777" w:rsidR="00B1305F" w:rsidRDefault="00B1305F" w:rsidP="00B1305F">
      <w:r>
        <w:t>Автоматическая установка метки происходит при сохранении контрольной карты диспансерного наблюдения со следующими свойствами:</w:t>
      </w:r>
    </w:p>
    <w:p w14:paraId="0F8FB86E" w14:textId="77777777" w:rsidR="00B1305F" w:rsidRDefault="00B1305F" w:rsidP="000716AB">
      <w:pPr>
        <w:pStyle w:val="ScrollListBullet"/>
        <w:numPr>
          <w:ilvl w:val="0"/>
          <w:numId w:val="73"/>
        </w:numPr>
        <w:ind w:left="1316"/>
      </w:pPr>
      <w:r>
        <w:t xml:space="preserve">Поле </w:t>
      </w:r>
      <w:r>
        <w:rPr>
          <w:b/>
        </w:rPr>
        <w:t>Снят</w:t>
      </w:r>
      <w:r>
        <w:t xml:space="preserve"> раздела </w:t>
      </w:r>
      <w:r>
        <w:rPr>
          <w:b/>
        </w:rPr>
        <w:t>Контрольная карта</w:t>
      </w:r>
      <w:r>
        <w:t xml:space="preserve"> не заполнено.</w:t>
      </w:r>
    </w:p>
    <w:p w14:paraId="17A3056B" w14:textId="77777777" w:rsidR="00B1305F" w:rsidRDefault="00B1305F" w:rsidP="000716AB">
      <w:pPr>
        <w:pStyle w:val="ScrollListBullet"/>
        <w:numPr>
          <w:ilvl w:val="0"/>
          <w:numId w:val="73"/>
        </w:numPr>
        <w:ind w:left="1316"/>
      </w:pPr>
      <w:r>
        <w:t>В поле</w:t>
      </w:r>
      <w:r>
        <w:rPr>
          <w:b/>
        </w:rPr>
        <w:t xml:space="preserve"> Диагноз</w:t>
      </w:r>
      <w:r>
        <w:t xml:space="preserve"> раздела </w:t>
      </w:r>
      <w:r>
        <w:rPr>
          <w:b/>
        </w:rPr>
        <w:t>Контрольная карта</w:t>
      </w:r>
      <w:r>
        <w:t xml:space="preserve"> указан диагноз из списка диагнозов, по которым предусмотрена установка метки.</w:t>
      </w:r>
    </w:p>
    <w:p w14:paraId="64139FDA" w14:textId="77777777" w:rsidR="00B1305F" w:rsidRDefault="00B1305F" w:rsidP="00B1305F">
      <w:r>
        <w:t>Производится проверка на наличие у человека открытой метки с тем же диагнозом, что и в контрольной карте диспансерного наблюдения. Если запись не найдена, то производится создание метки у человека со следующими свойствами:</w:t>
      </w:r>
    </w:p>
    <w:p w14:paraId="5FE8610F" w14:textId="77777777" w:rsidR="00B1305F" w:rsidRDefault="00B1305F" w:rsidP="000716AB">
      <w:pPr>
        <w:pStyle w:val="ScrollListBullet"/>
        <w:numPr>
          <w:ilvl w:val="0"/>
          <w:numId w:val="74"/>
        </w:numPr>
        <w:ind w:left="1316"/>
      </w:pPr>
      <w:r>
        <w:rPr>
          <w:b/>
        </w:rPr>
        <w:t>Дата установки</w:t>
      </w:r>
      <w:r>
        <w:t xml:space="preserve"> - дата постановки на учет по заболеванию из контрольной карты диспансерного наблюдения.</w:t>
      </w:r>
    </w:p>
    <w:p w14:paraId="70E067BE" w14:textId="77777777" w:rsidR="00B1305F" w:rsidRDefault="00B1305F" w:rsidP="000716AB">
      <w:pPr>
        <w:pStyle w:val="ScrollListBullet"/>
        <w:numPr>
          <w:ilvl w:val="0"/>
          <w:numId w:val="74"/>
        </w:numPr>
        <w:ind w:left="1316"/>
      </w:pPr>
      <w:r>
        <w:rPr>
          <w:b/>
        </w:rPr>
        <w:t>Диагноз</w:t>
      </w:r>
      <w:r>
        <w:t xml:space="preserve"> - диагноз из контрольной карты диспансерного наблюдения.</w:t>
      </w:r>
    </w:p>
    <w:p w14:paraId="6BF8E86B" w14:textId="77777777" w:rsidR="00B1305F" w:rsidRDefault="00B1305F" w:rsidP="00B1305F">
      <w:r>
        <w:t>При удалении контрольной карты диспансерного наблюдения, метка человека также удаляется.</w:t>
      </w:r>
    </w:p>
    <w:p w14:paraId="46F94F93" w14:textId="77777777" w:rsidR="00B1305F" w:rsidRDefault="00B1305F" w:rsidP="00B1305F">
      <w:pPr>
        <w:pStyle w:val="phnormal"/>
      </w:pPr>
      <w:bookmarkStart w:id="95" w:name="_Toc256000023"/>
      <w:bookmarkStart w:id="96" w:name="scroll-bookmark-28"/>
      <w:r>
        <w:t>Автоматическое снятие метки человека по заболеванию</w:t>
      </w:r>
      <w:bookmarkEnd w:id="95"/>
      <w:bookmarkEnd w:id="96"/>
    </w:p>
    <w:p w14:paraId="656E9A3C" w14:textId="77777777" w:rsidR="00B1305F" w:rsidRDefault="00B1305F" w:rsidP="00B1305F">
      <w:r>
        <w:t>Автоматическое снятие метки происходит при сохранении контрольной карты диспансерного наблюдения со следующими свойствами:</w:t>
      </w:r>
    </w:p>
    <w:p w14:paraId="5F1FD5D9" w14:textId="77777777" w:rsidR="00B1305F" w:rsidRDefault="00B1305F" w:rsidP="000716AB">
      <w:pPr>
        <w:pStyle w:val="ScrollListBullet"/>
        <w:numPr>
          <w:ilvl w:val="0"/>
          <w:numId w:val="75"/>
        </w:numPr>
        <w:ind w:left="1316"/>
      </w:pPr>
      <w:r>
        <w:t xml:space="preserve">Поле </w:t>
      </w:r>
      <w:r>
        <w:rPr>
          <w:b/>
        </w:rPr>
        <w:t>Снят</w:t>
      </w:r>
      <w:r>
        <w:t xml:space="preserve"> раздела </w:t>
      </w:r>
      <w:r>
        <w:rPr>
          <w:b/>
        </w:rPr>
        <w:t>Контрольная карта</w:t>
      </w:r>
      <w:r>
        <w:t xml:space="preserve"> заполнено.</w:t>
      </w:r>
    </w:p>
    <w:p w14:paraId="635BCECE" w14:textId="77777777" w:rsidR="00B1305F" w:rsidRDefault="00B1305F" w:rsidP="000716AB">
      <w:pPr>
        <w:pStyle w:val="ScrollListBullet"/>
        <w:numPr>
          <w:ilvl w:val="0"/>
          <w:numId w:val="75"/>
        </w:numPr>
        <w:ind w:left="1316"/>
      </w:pPr>
      <w:r>
        <w:t xml:space="preserve">В качестве </w:t>
      </w:r>
      <w:r>
        <w:rPr>
          <w:b/>
        </w:rPr>
        <w:t>причины снятия</w:t>
      </w:r>
      <w:r>
        <w:t xml:space="preserve"> указаны:</w:t>
      </w:r>
    </w:p>
    <w:p w14:paraId="5419A108" w14:textId="77777777" w:rsidR="00B1305F" w:rsidRDefault="00B1305F" w:rsidP="000716AB">
      <w:pPr>
        <w:pStyle w:val="ScrollListBullet2"/>
        <w:numPr>
          <w:ilvl w:val="0"/>
          <w:numId w:val="76"/>
        </w:numPr>
      </w:pPr>
      <w:r>
        <w:t>Смерть.</w:t>
      </w:r>
    </w:p>
    <w:p w14:paraId="764394D5" w14:textId="77777777" w:rsidR="00B1305F" w:rsidRDefault="00B1305F" w:rsidP="000716AB">
      <w:pPr>
        <w:pStyle w:val="ScrollListBullet2"/>
        <w:numPr>
          <w:ilvl w:val="0"/>
          <w:numId w:val="76"/>
        </w:numPr>
      </w:pPr>
      <w:r>
        <w:t>Выздоровление.</w:t>
      </w:r>
    </w:p>
    <w:p w14:paraId="19B1A2EC" w14:textId="77777777" w:rsidR="00B1305F" w:rsidRDefault="00B1305F" w:rsidP="00B1305F">
      <w:r>
        <w:t>Производится проверка на наличия у человека открытой метки с тем же диагнозом, что и в контрольной карте диспансерного наблюдения. Если запись найдена, то производится закрытие метки у человека со следующим свойством:</w:t>
      </w:r>
    </w:p>
    <w:p w14:paraId="4EC3EECE" w14:textId="77777777" w:rsidR="00B1305F" w:rsidRDefault="00B1305F" w:rsidP="000716AB">
      <w:pPr>
        <w:pStyle w:val="ScrollListBullet"/>
        <w:numPr>
          <w:ilvl w:val="0"/>
          <w:numId w:val="77"/>
        </w:numPr>
        <w:ind w:left="1316"/>
      </w:pPr>
      <w:r>
        <w:rPr>
          <w:b/>
        </w:rPr>
        <w:lastRenderedPageBreak/>
        <w:t>Дата снятия</w:t>
      </w:r>
      <w:r>
        <w:t xml:space="preserve"> - заполняется данными из поля </w:t>
      </w:r>
      <w:r>
        <w:rPr>
          <w:b/>
        </w:rPr>
        <w:t>Снят</w:t>
      </w:r>
      <w:r>
        <w:t xml:space="preserve"> контрольной карты диспансерного наблюдения.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1305F" w14:paraId="73940D63" w14:textId="77777777" w:rsidTr="00515563">
        <w:tc>
          <w:tcPr>
            <w:tcW w:w="0" w:type="auto"/>
          </w:tcPr>
          <w:p w14:paraId="4DAD4215" w14:textId="77777777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b/>
                <w:lang w:val="ru-RU"/>
              </w:rPr>
              <w:t>Примечание:</w:t>
            </w:r>
          </w:p>
          <w:p w14:paraId="0ACCF307" w14:textId="77777777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lang w:val="ru-RU"/>
              </w:rPr>
              <w:t>Метка человека - предмет наблюдения. Признак, по которому человек включается в программу дистанционного мониторинга.</w:t>
            </w:r>
          </w:p>
        </w:tc>
      </w:tr>
    </w:tbl>
    <w:p w14:paraId="5158E995" w14:textId="77777777" w:rsidR="00B1305F" w:rsidRPr="00E16162" w:rsidRDefault="00B1305F" w:rsidP="00B1305F">
      <w:pPr>
        <w:pStyle w:val="phnormal"/>
      </w:pPr>
      <w:bookmarkStart w:id="97" w:name="_Toc256000024"/>
      <w:bookmarkStart w:id="98" w:name="scroll-bookmark-29"/>
      <w:r w:rsidRPr="00E16162">
        <w:t>Описание функции автоматического закрытия карты наблюдения</w:t>
      </w:r>
      <w:bookmarkEnd w:id="97"/>
      <w:bookmarkEnd w:id="98"/>
    </w:p>
    <w:p w14:paraId="5B05C7CD" w14:textId="77777777" w:rsidR="00B1305F" w:rsidRPr="00E16162" w:rsidRDefault="00B1305F" w:rsidP="00B1305F">
      <w:r w:rsidRPr="00E16162">
        <w:t>Автоматическое закрытие карты наблюдения происходит при сохранении контрольной карты диспансерного наблюдения со следующим свойством:</w:t>
      </w:r>
    </w:p>
    <w:p w14:paraId="07CEF90A" w14:textId="77777777" w:rsidR="00B1305F" w:rsidRPr="00E16162" w:rsidRDefault="00B1305F" w:rsidP="000716AB">
      <w:pPr>
        <w:pStyle w:val="ScrollListBullet"/>
        <w:numPr>
          <w:ilvl w:val="0"/>
          <w:numId w:val="78"/>
        </w:numPr>
        <w:ind w:left="1316"/>
      </w:pPr>
      <w:r w:rsidRPr="00E16162">
        <w:t xml:space="preserve">Поле </w:t>
      </w:r>
      <w:r w:rsidRPr="00E16162">
        <w:rPr>
          <w:b/>
        </w:rPr>
        <w:t>Снят</w:t>
      </w:r>
      <w:r>
        <w:t xml:space="preserve"> раздела </w:t>
      </w:r>
      <w:r>
        <w:rPr>
          <w:b/>
        </w:rPr>
        <w:t>Контрольная карта</w:t>
      </w:r>
      <w:r>
        <w:t xml:space="preserve"> заполнено.</w:t>
      </w:r>
    </w:p>
    <w:p w14:paraId="2A34A7E3" w14:textId="77777777" w:rsidR="00B1305F" w:rsidRDefault="00B1305F" w:rsidP="00B1305F">
      <w:r>
        <w:t>Производится проверка наличия у человека открытой карты наблюдения, связанной с текущей картой дистанционного наблюдения. Если запись найдена, то производится закрытие карты наблюдения со следующими свойствами:</w:t>
      </w:r>
    </w:p>
    <w:p w14:paraId="41196C3B" w14:textId="77777777" w:rsidR="00B1305F" w:rsidRDefault="00B1305F" w:rsidP="000716AB">
      <w:pPr>
        <w:pStyle w:val="ScrollListBullet"/>
        <w:numPr>
          <w:ilvl w:val="0"/>
          <w:numId w:val="79"/>
        </w:numPr>
        <w:ind w:left="1316"/>
      </w:pPr>
      <w:r>
        <w:rPr>
          <w:b/>
        </w:rPr>
        <w:t>Дата окончания наблюдений</w:t>
      </w:r>
      <w:r>
        <w:t xml:space="preserve"> - заполняется данными из поля </w:t>
      </w:r>
      <w:r>
        <w:rPr>
          <w:b/>
        </w:rPr>
        <w:t>Снят</w:t>
      </w:r>
      <w:r>
        <w:t xml:space="preserve"> контрольной карты диспансерного наблюдения.</w:t>
      </w:r>
    </w:p>
    <w:p w14:paraId="0759F931" w14:textId="77777777" w:rsidR="00B1305F" w:rsidRDefault="00B1305F" w:rsidP="000716AB">
      <w:pPr>
        <w:pStyle w:val="ScrollListBullet"/>
        <w:numPr>
          <w:ilvl w:val="0"/>
          <w:numId w:val="79"/>
        </w:numPr>
        <w:ind w:left="1316"/>
      </w:pPr>
      <w:r>
        <w:rPr>
          <w:b/>
        </w:rPr>
        <w:t>Причина закрытия карты наблюдения</w:t>
      </w:r>
      <w:r>
        <w:t xml:space="preserve"> - заполняется данными из поля </w:t>
      </w:r>
      <w:r>
        <w:rPr>
          <w:b/>
        </w:rPr>
        <w:t>Причина снятия</w:t>
      </w:r>
      <w:r>
        <w:t xml:space="preserve"> контрольной карты диспансерного наблюдения.</w:t>
      </w:r>
    </w:p>
    <w:p w14:paraId="21B9738A" w14:textId="77777777" w:rsidR="00B1305F" w:rsidRDefault="00B1305F" w:rsidP="00B1305F">
      <w:pPr>
        <w:pStyle w:val="3"/>
      </w:pPr>
      <w:bookmarkStart w:id="99" w:name="_Toc256000025"/>
      <w:bookmarkStart w:id="100" w:name="scroll-bookmark-30"/>
      <w:bookmarkStart w:id="101" w:name="_Toc55330656"/>
      <w:r>
        <w:t>Автоматическое закрытие диспансерной карты пациента</w:t>
      </w:r>
      <w:bookmarkEnd w:id="99"/>
      <w:bookmarkEnd w:id="100"/>
      <w:bookmarkEnd w:id="101"/>
    </w:p>
    <w:p w14:paraId="62924B73" w14:textId="77777777" w:rsidR="00B1305F" w:rsidRDefault="00B1305F" w:rsidP="00B1305F">
      <w:r>
        <w:t>При проставлении в Системе даты смерти закрываются все диспансерные карты данного пациента с причиной "Смерть" и с датой снятия равной дате смерти.</w:t>
      </w:r>
    </w:p>
    <w:p w14:paraId="21655E36" w14:textId="77777777" w:rsidR="00B1305F" w:rsidRDefault="00B1305F" w:rsidP="00B1305F">
      <w:r>
        <w:t>При закрытии основного прикрепления с причиной "Изменение регистрации (выезд в другой регион)" производится автоматическое закрытие всех диспансерных карт пациента, с датой снятия равной дате открепления и причиной "Переезд".</w:t>
      </w:r>
    </w:p>
    <w:p w14:paraId="48DBF284" w14:textId="77777777" w:rsidR="00B1305F" w:rsidRDefault="00B1305F" w:rsidP="00B1305F">
      <w:r>
        <w:t>При смене пациентом прикрепления по основному типу на другую МО закрываются диспансерные карты других при следующих условиях:</w:t>
      </w:r>
    </w:p>
    <w:p w14:paraId="38F394EF" w14:textId="77777777" w:rsidR="00B1305F" w:rsidRDefault="00B1305F" w:rsidP="000716AB">
      <w:pPr>
        <w:pStyle w:val="ScrollListBullet"/>
        <w:numPr>
          <w:ilvl w:val="0"/>
          <w:numId w:val="80"/>
        </w:numPr>
        <w:ind w:left="1316"/>
      </w:pPr>
      <w:r>
        <w:t>Специальность врача, указанного в карте не равна "8 Акушерство и гинекология".</w:t>
      </w:r>
    </w:p>
    <w:p w14:paraId="73A56CA3" w14:textId="419B2ECB" w:rsidR="00B1305F" w:rsidRDefault="00B1305F" w:rsidP="000716AB">
      <w:pPr>
        <w:pStyle w:val="ScrollListBullet"/>
        <w:numPr>
          <w:ilvl w:val="0"/>
          <w:numId w:val="80"/>
        </w:numPr>
        <w:ind w:left="1316"/>
      </w:pPr>
      <w:r>
        <w:t xml:space="preserve">Отделение, указанное в карте, не имеет атрибута "Вид </w:t>
      </w:r>
      <w:proofErr w:type="spellStart"/>
      <w:proofErr w:type="gramStart"/>
      <w:r>
        <w:t>спец.центр</w:t>
      </w:r>
      <w:proofErr w:type="spellEnd"/>
      <w:proofErr w:type="gramEnd"/>
      <w:r>
        <w:t>".</w:t>
      </w:r>
      <w:r w:rsidR="009300B7">
        <w:t xml:space="preserve"> </w:t>
      </w:r>
      <w:r>
        <w:t>Карты закрываются с причиной "Выбор пациентом другой МО" и с датой снятия равной дате прикрепления к новой МО.</w:t>
      </w:r>
    </w:p>
    <w:p w14:paraId="2C45A4EC" w14:textId="77777777" w:rsidR="00B1305F" w:rsidRDefault="00B1305F" w:rsidP="00B1305F">
      <w:r>
        <w:t xml:space="preserve">При смене пациентом гинекологического прикрепления на другую МО, происходит закрытие диспансерных карт по гинекологии (врач в карте имеет специальность "8 Акушерство и </w:t>
      </w:r>
      <w:r>
        <w:lastRenderedPageBreak/>
        <w:t xml:space="preserve">гинекология"; отделение, указанное в карте, не имеет атрибута "Вид </w:t>
      </w:r>
      <w:proofErr w:type="spellStart"/>
      <w:r>
        <w:t>спец.центр</w:t>
      </w:r>
      <w:proofErr w:type="spellEnd"/>
      <w:r>
        <w:t>"), выданных в других МО. Карты закрываются с причиной "Выбор пациентом другой МО" и с датой снятия равной дате прикрепления к новой МО.</w:t>
      </w:r>
    </w:p>
    <w:p w14:paraId="06D4C762" w14:textId="77777777" w:rsidR="00B1305F" w:rsidRDefault="00B1305F" w:rsidP="00B1305F">
      <w:r>
        <w:t>Для всех диспансерных карт, закрытых автоматически, хранится атрибут "Закрыта автоматически".</w:t>
      </w:r>
    </w:p>
    <w:p w14:paraId="2BF19F51" w14:textId="77777777" w:rsidR="00B1305F" w:rsidRDefault="00B1305F" w:rsidP="00B1305F">
      <w:r>
        <w:t xml:space="preserve">При </w:t>
      </w:r>
      <w:proofErr w:type="spellStart"/>
      <w:r>
        <w:t>перекреплении</w:t>
      </w:r>
      <w:proofErr w:type="spellEnd"/>
      <w:r>
        <w:t xml:space="preserve"> пациента на закрытом прикреплении сохраняется список закрытых карт.</w:t>
      </w:r>
    </w:p>
    <w:p w14:paraId="6F79C069" w14:textId="77777777" w:rsidR="00B1305F" w:rsidRDefault="00B1305F" w:rsidP="00B1305F">
      <w:pPr>
        <w:pStyle w:val="phnormal"/>
      </w:pPr>
      <w:bookmarkStart w:id="102" w:name="_Toc256000026"/>
      <w:bookmarkStart w:id="103" w:name="scroll-bookmark-31"/>
      <w:r>
        <w:t>Автоматическое открытие диспансерных карт при восстановлении прикрепления</w:t>
      </w:r>
      <w:bookmarkEnd w:id="102"/>
      <w:bookmarkEnd w:id="103"/>
    </w:p>
    <w:p w14:paraId="2CD7821E" w14:textId="77777777" w:rsidR="00B1305F" w:rsidRDefault="00B1305F" w:rsidP="00B1305F">
      <w:r>
        <w:t>При восстановлении прикрепления происходит открытие диспансерных карт, связанных с данным прикреплением.</w:t>
      </w:r>
    </w:p>
    <w:p w14:paraId="62A78A0B" w14:textId="77777777" w:rsidR="00B1305F" w:rsidRDefault="00B1305F" w:rsidP="00B1305F">
      <w:r>
        <w:t>У карт очищаются поля "Причина снятия" и "Снят", удаляется связь с прикреплением.</w:t>
      </w:r>
    </w:p>
    <w:p w14:paraId="5067BD55" w14:textId="77777777" w:rsidR="00B1305F" w:rsidRDefault="00B1305F" w:rsidP="00B1305F">
      <w:r>
        <w:t>Действие выполняется при восстановлении основного и гинекологического прикрепления.</w:t>
      </w:r>
    </w:p>
    <w:p w14:paraId="36D750F4" w14:textId="77777777" w:rsidR="00B1305F" w:rsidRDefault="00B1305F" w:rsidP="00B1305F">
      <w:pPr>
        <w:pStyle w:val="3"/>
      </w:pPr>
      <w:bookmarkStart w:id="104" w:name="_Toc256000027"/>
      <w:bookmarkStart w:id="105" w:name="scroll-bookmark-32"/>
      <w:bookmarkStart w:id="106" w:name="_Toc55330657"/>
      <w:r>
        <w:t>Сохранение карты</w:t>
      </w:r>
      <w:bookmarkEnd w:id="104"/>
      <w:bookmarkEnd w:id="105"/>
      <w:bookmarkEnd w:id="106"/>
    </w:p>
    <w:p w14:paraId="7D4969C4" w14:textId="77777777" w:rsidR="00B1305F" w:rsidRDefault="00B1305F" w:rsidP="00B1305F">
      <w:r>
        <w:t>При сохранении карты производятся проверки:</w:t>
      </w:r>
    </w:p>
    <w:p w14:paraId="046B8F33" w14:textId="77777777" w:rsidR="00B1305F" w:rsidRDefault="00B1305F" w:rsidP="000716AB">
      <w:pPr>
        <w:pStyle w:val="ScrollListBullet"/>
        <w:numPr>
          <w:ilvl w:val="0"/>
          <w:numId w:val="81"/>
        </w:numPr>
        <w:ind w:left="1316"/>
      </w:pPr>
      <w:r>
        <w:t>Недоступно добавление карты, если:</w:t>
      </w:r>
    </w:p>
    <w:p w14:paraId="2D6148E8" w14:textId="77777777" w:rsidR="00B1305F" w:rsidRDefault="00B1305F" w:rsidP="000716AB">
      <w:pPr>
        <w:pStyle w:val="ScrollListBullet2"/>
        <w:numPr>
          <w:ilvl w:val="0"/>
          <w:numId w:val="82"/>
        </w:numPr>
      </w:pPr>
      <w:r>
        <w:t>пациент уже состоит под диспансерным наблюдением по данному диагнозу в данной МО;</w:t>
      </w:r>
    </w:p>
    <w:p w14:paraId="0836BAA9" w14:textId="77777777" w:rsidR="00B1305F" w:rsidRDefault="00B1305F" w:rsidP="000716AB">
      <w:pPr>
        <w:pStyle w:val="ScrollListBullet2"/>
        <w:numPr>
          <w:ilvl w:val="0"/>
          <w:numId w:val="82"/>
        </w:numPr>
      </w:pPr>
      <w:r>
        <w:t xml:space="preserve">дата взятия под наблюдение входит в период действия закрытой карты </w:t>
      </w:r>
      <w:proofErr w:type="spellStart"/>
      <w:r>
        <w:t>диспасерного</w:t>
      </w:r>
      <w:proofErr w:type="spellEnd"/>
      <w:r>
        <w:t xml:space="preserve"> наблюдения по данному диагнозу;</w:t>
      </w:r>
    </w:p>
    <w:p w14:paraId="36A398B9" w14:textId="77777777" w:rsidR="00B1305F" w:rsidRDefault="00B1305F" w:rsidP="000716AB">
      <w:pPr>
        <w:pStyle w:val="ScrollListBullet2"/>
        <w:numPr>
          <w:ilvl w:val="0"/>
          <w:numId w:val="82"/>
        </w:numPr>
      </w:pPr>
      <w:r>
        <w:t>у пациента имеется карта диспансерного наблюдения, закрытая по причине смерти.</w:t>
      </w:r>
    </w:p>
    <w:p w14:paraId="3D26B4F1" w14:textId="77777777" w:rsidR="00B1305F" w:rsidRDefault="00B1305F" w:rsidP="000716AB">
      <w:pPr>
        <w:pStyle w:val="ScrollListBullet"/>
        <w:numPr>
          <w:ilvl w:val="0"/>
          <w:numId w:val="81"/>
        </w:numPr>
        <w:ind w:left="1316"/>
      </w:pPr>
      <w:r>
        <w:t>Номер карты должен быть уникальным.</w:t>
      </w:r>
    </w:p>
    <w:p w14:paraId="10F8632F" w14:textId="77777777" w:rsidR="00B1305F" w:rsidRDefault="00B1305F" w:rsidP="00B1305F">
      <w:pPr>
        <w:pStyle w:val="3"/>
      </w:pPr>
      <w:bookmarkStart w:id="107" w:name="_Toc256000028"/>
      <w:bookmarkStart w:id="108" w:name="scroll-bookmark-33"/>
      <w:bookmarkStart w:id="109" w:name="_Toc55330658"/>
      <w:r>
        <w:t>Печать контрольной карты</w:t>
      </w:r>
      <w:bookmarkEnd w:id="107"/>
      <w:bookmarkEnd w:id="108"/>
      <w:bookmarkEnd w:id="109"/>
    </w:p>
    <w:p w14:paraId="2401CF8D" w14:textId="77777777" w:rsidR="00B1305F" w:rsidRDefault="00B1305F" w:rsidP="00B1305F">
      <w:r>
        <w:t xml:space="preserve">Для формирования печатной формы №030у-04 в формате PDF нажмите кнопку "Печать Контрольной карты </w:t>
      </w:r>
      <w:proofErr w:type="spellStart"/>
      <w:r>
        <w:t>дисп</w:t>
      </w:r>
      <w:proofErr w:type="spellEnd"/>
      <w:r>
        <w:t>. наблюдения".</w:t>
      </w:r>
    </w:p>
    <w:p w14:paraId="74842704" w14:textId="77777777" w:rsidR="00B1305F" w:rsidRDefault="00B1305F" w:rsidP="00B1305F">
      <w:r>
        <w:t>В результате на новой вкладке или в новом окне отобразится печатная форма контрольной карты.</w:t>
      </w:r>
    </w:p>
    <w:p w14:paraId="0CD9B9A5" w14:textId="77777777" w:rsidR="00B1305F" w:rsidRDefault="00B1305F" w:rsidP="00B1305F">
      <w:r>
        <w:t>В качестве номера диспансерной карты выводится номер амбулаторной карты, связанной с прикреплением:</w:t>
      </w:r>
    </w:p>
    <w:p w14:paraId="17B3A5B7" w14:textId="77777777" w:rsidR="00B1305F" w:rsidRDefault="00B1305F" w:rsidP="000716AB">
      <w:pPr>
        <w:pStyle w:val="ScrollListBullet"/>
        <w:numPr>
          <w:ilvl w:val="0"/>
          <w:numId w:val="83"/>
        </w:numPr>
        <w:ind w:left="1316"/>
      </w:pPr>
      <w:r>
        <w:t>Если в МО диспансерного учета, на момент печати карты, имеется активное основное прикрепление, то необходимо использовать номер карты из прикрепления.</w:t>
      </w:r>
    </w:p>
    <w:p w14:paraId="61E92EDA" w14:textId="77777777" w:rsidR="00B1305F" w:rsidRDefault="00B1305F" w:rsidP="000716AB">
      <w:pPr>
        <w:pStyle w:val="ScrollListBullet"/>
        <w:numPr>
          <w:ilvl w:val="0"/>
          <w:numId w:val="83"/>
        </w:numPr>
        <w:ind w:left="1316"/>
      </w:pPr>
      <w:r>
        <w:lastRenderedPageBreak/>
        <w:t>Если в МО диспансерного учета, на момент печати карты, нет активного основного прикрепления, но имеется активное служебное, то использовать номер карты из служебного прикрепления.</w:t>
      </w:r>
    </w:p>
    <w:p w14:paraId="49B74513" w14:textId="77777777" w:rsidR="00B1305F" w:rsidRDefault="00B1305F" w:rsidP="000716AB">
      <w:pPr>
        <w:pStyle w:val="ScrollListBullet"/>
        <w:numPr>
          <w:ilvl w:val="0"/>
          <w:numId w:val="83"/>
        </w:numPr>
        <w:ind w:left="1316"/>
      </w:pPr>
      <w:r>
        <w:t>Если в МО диспансерного учета, на момент печати карты, нет ни основного, ни служебного прикрепления, но есть амбулаторные карты (выданные в МО), то в качестве номера используется номер последней амбулаторной карты (выданной в МО).</w:t>
      </w:r>
    </w:p>
    <w:p w14:paraId="16E1C89D" w14:textId="77777777" w:rsidR="00B1305F" w:rsidRDefault="00B1305F" w:rsidP="000716AB">
      <w:pPr>
        <w:pStyle w:val="ScrollListBullet"/>
        <w:numPr>
          <w:ilvl w:val="0"/>
          <w:numId w:val="83"/>
        </w:numPr>
        <w:ind w:left="1316"/>
      </w:pPr>
      <w:r>
        <w:t>Если в МО нет ни амбулаторных карт, ни основного прикрепления, ни служебного прикрепления, то номер карты не указывается.</w:t>
      </w:r>
    </w:p>
    <w:p w14:paraId="008273DE" w14:textId="77777777" w:rsidR="00B1305F" w:rsidRDefault="00B1305F" w:rsidP="00B1305F">
      <w:pPr>
        <w:pStyle w:val="2"/>
      </w:pPr>
      <w:bookmarkStart w:id="110" w:name="_Toc256000030"/>
      <w:bookmarkStart w:id="111" w:name="scroll-bookmark-2"/>
      <w:bookmarkStart w:id="112" w:name="_Toc55330659"/>
      <w:r>
        <w:t>Контрольные карты диспансерного наблюдения: Поиск</w:t>
      </w:r>
      <w:bookmarkEnd w:id="110"/>
      <w:bookmarkEnd w:id="111"/>
      <w:bookmarkEnd w:id="112"/>
    </w:p>
    <w:p w14:paraId="27A3B862" w14:textId="77777777" w:rsidR="00B1305F" w:rsidRDefault="00B1305F" w:rsidP="00B1305F">
      <w:r>
        <w:t xml:space="preserve">Форма </w:t>
      </w:r>
      <w:r>
        <w:rPr>
          <w:b/>
        </w:rPr>
        <w:t>Контрольные карты диспансерного наблюдения: Поиск</w:t>
      </w:r>
      <w:r>
        <w:t xml:space="preserve"> предназначена для:</w:t>
      </w:r>
    </w:p>
    <w:p w14:paraId="4EE54BF0" w14:textId="77777777" w:rsidR="00B1305F" w:rsidRDefault="00B1305F" w:rsidP="000716AB">
      <w:pPr>
        <w:pStyle w:val="ScrollListBullet"/>
        <w:numPr>
          <w:ilvl w:val="0"/>
          <w:numId w:val="84"/>
        </w:numPr>
        <w:ind w:left="1316"/>
      </w:pPr>
      <w:r>
        <w:t>поиска карт диспансерного наблюдения;</w:t>
      </w:r>
    </w:p>
    <w:p w14:paraId="4D9F0E57" w14:textId="77777777" w:rsidR="00B1305F" w:rsidRDefault="00B1305F" w:rsidP="000716AB">
      <w:pPr>
        <w:pStyle w:val="ScrollListBullet"/>
        <w:numPr>
          <w:ilvl w:val="0"/>
          <w:numId w:val="84"/>
        </w:numPr>
        <w:ind w:left="1316"/>
      </w:pPr>
      <w:r>
        <w:t>добавления карт диспансерного наблюдения;</w:t>
      </w:r>
    </w:p>
    <w:p w14:paraId="69F60129" w14:textId="795EFEE1" w:rsidR="00B1305F" w:rsidRDefault="00B1305F" w:rsidP="000716AB">
      <w:pPr>
        <w:pStyle w:val="ScrollListBullet"/>
        <w:numPr>
          <w:ilvl w:val="0"/>
          <w:numId w:val="84"/>
        </w:numPr>
        <w:ind w:left="1316"/>
      </w:pPr>
      <w:r>
        <w:t>редактирования карт диспансерного наблюдения.</w:t>
      </w:r>
    </w:p>
    <w:p w14:paraId="1D976EC5" w14:textId="77777777" w:rsidR="00B1305F" w:rsidRDefault="00B1305F" w:rsidP="00B1305F">
      <w:r>
        <w:t>Форма доступна в главном меню Системы: </w:t>
      </w:r>
      <w:r>
        <w:rPr>
          <w:b/>
        </w:rPr>
        <w:t>Поликлиника</w:t>
      </w:r>
      <w:r>
        <w:t xml:space="preserve"> - </w:t>
      </w:r>
      <w:r>
        <w:rPr>
          <w:b/>
        </w:rPr>
        <w:t>Диспансеризация </w:t>
      </w:r>
      <w:r>
        <w:t xml:space="preserve">- </w:t>
      </w:r>
      <w:r>
        <w:rPr>
          <w:b/>
        </w:rPr>
        <w:t>Диспансерное наблюдение</w:t>
      </w:r>
      <w:r>
        <w:t xml:space="preserve"> - </w:t>
      </w:r>
      <w:r>
        <w:rPr>
          <w:b/>
        </w:rPr>
        <w:t>Контрольные карты диспансерного наблюдения: Поиск.</w:t>
      </w:r>
    </w:p>
    <w:p w14:paraId="55812C1E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20D2D7B8" wp14:editId="53AA7939">
            <wp:extent cx="6295390" cy="4062682"/>
            <wp:effectExtent l="0" t="0" r="0" b="0"/>
            <wp:docPr id="100027" name="Рисунок 100027" descr="_scroll_external/attachments/2020-05-25_101900-03168e8cae6e0e977b3d24e79d1fcd1e5bca023ede03b41a89df1d7b1062b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003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6268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866FB6" w14:textId="77777777" w:rsidR="00B1305F" w:rsidRDefault="00B1305F" w:rsidP="00B1305F">
      <w:r>
        <w:t>Форма состоит из поисковой и информационной частей.</w:t>
      </w:r>
    </w:p>
    <w:p w14:paraId="5B7879C6" w14:textId="77777777" w:rsidR="00B1305F" w:rsidRDefault="00B1305F" w:rsidP="00B1305F">
      <w:r>
        <w:lastRenderedPageBreak/>
        <w:t>В поисковой части формы задаются условия поиска, а в информационной выводится результат поиска.</w:t>
      </w:r>
    </w:p>
    <w:p w14:paraId="37E486E8" w14:textId="22E41BDD" w:rsidR="00B1305F" w:rsidRDefault="00B1305F" w:rsidP="00B1305F">
      <w:r>
        <w:t xml:space="preserve">Для удобства реализована возможность поиска по персональным данным, данным диспансерного наблюдения и по диагнозам на вкладках </w:t>
      </w:r>
      <w:r>
        <w:rPr>
          <w:b/>
        </w:rPr>
        <w:t>Диспансерное наблюдение</w:t>
      </w:r>
      <w:r>
        <w:t xml:space="preserve">, </w:t>
      </w:r>
      <w:r>
        <w:rPr>
          <w:b/>
        </w:rPr>
        <w:t>Диспансерное наблюдение (диагнозы)</w:t>
      </w:r>
      <w:r>
        <w:t xml:space="preserve">. См. также </w:t>
      </w:r>
      <w:r w:rsidRPr="00A53453">
        <w:t>Поиск: Работа с вкладками</w:t>
      </w:r>
      <w:r>
        <w:t>.</w:t>
      </w:r>
    </w:p>
    <w:p w14:paraId="55185449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4DF94F35" wp14:editId="70607360">
            <wp:extent cx="6295390" cy="3969950"/>
            <wp:effectExtent l="0" t="0" r="0" b="0"/>
            <wp:docPr id="100028" name="Рисунок 100028" descr="_scroll_external/attachments/2020-05-25_102000-76ce1be41c5214810f0a2845aa975c6b95b567d033a3d4c59e51bf0aa8310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78028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69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6664D7" w14:textId="77777777" w:rsidR="00B1305F" w:rsidRDefault="00B1305F" w:rsidP="00B1305F">
      <w:r>
        <w:t xml:space="preserve">Описание полей панели фильтров </w:t>
      </w:r>
      <w:r>
        <w:rPr>
          <w:b/>
        </w:rPr>
        <w:t>Диспансерное наблюдение</w:t>
      </w:r>
      <w:r>
        <w:t>:</w:t>
      </w:r>
    </w:p>
    <w:p w14:paraId="70374A4B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Отображать карты диспансерного наблюдения</w:t>
      </w:r>
      <w:r>
        <w:t>.</w:t>
      </w:r>
    </w:p>
    <w:p w14:paraId="142A164F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Отделение</w:t>
      </w:r>
      <w:r>
        <w:t>.</w:t>
      </w:r>
    </w:p>
    <w:p w14:paraId="2DA6A04E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Профиль</w:t>
      </w:r>
      <w:r>
        <w:t xml:space="preserve"> - выбор из справочника профилей отделения, по умолчанию не заполнено.</w:t>
      </w:r>
    </w:p>
    <w:p w14:paraId="6C608E60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Поставивший врач</w:t>
      </w:r>
      <w:r>
        <w:t>.</w:t>
      </w:r>
    </w:p>
    <w:p w14:paraId="4F42E200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Ответственный врач</w:t>
      </w:r>
      <w:r>
        <w:t xml:space="preserve"> - значение выбирается из выпадающего списка мест работы врачей текущей МО с фильтром по указанному отделению. По умолчанию не заполнено.</w:t>
      </w:r>
    </w:p>
    <w:p w14:paraId="53E4EDD8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t xml:space="preserve">флаг </w:t>
      </w:r>
      <w:proofErr w:type="gramStart"/>
      <w:r>
        <w:rPr>
          <w:b/>
        </w:rPr>
        <w:t>Учитывать</w:t>
      </w:r>
      <w:proofErr w:type="gramEnd"/>
      <w:r>
        <w:rPr>
          <w:b/>
        </w:rPr>
        <w:t xml:space="preserve"> историю ответственных врачей</w:t>
      </w:r>
      <w:r>
        <w:t xml:space="preserve"> - флаг доступен, если заполнено поле "Ответственный врач". Если поле "Ответственный врач" заполнено и флаг не установлен, то осуществляется поиск ответственного врача по последнему по дате указанному в карте в разделе "История врачей, ответственных за наблюдение". При </w:t>
      </w:r>
      <w:r>
        <w:lastRenderedPageBreak/>
        <w:t>установке флага активируется режим поиска врача по всем ответственным врачам за весь период.</w:t>
      </w:r>
    </w:p>
    <w:p w14:paraId="10855B20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Дата постановки на учет</w:t>
      </w:r>
      <w:r>
        <w:t>.</w:t>
      </w:r>
    </w:p>
    <w:p w14:paraId="6705A46D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Диапазон дат постановки на учет</w:t>
      </w:r>
      <w:r>
        <w:t>.</w:t>
      </w:r>
    </w:p>
    <w:p w14:paraId="5E81E694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Дата след. посещения</w:t>
      </w:r>
      <w:r>
        <w:t xml:space="preserve"> - поле выбора даты. Если дата выбрана, то отобразятся контрольные карты диспансерного наблюдения, у которых в разделе "Контроль явок" есть хотя бы одна запись с датой следующей явки, соответствующей выбранной дате, но дата фактической явки не указана.</w:t>
      </w:r>
    </w:p>
    <w:p w14:paraId="387794B5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Диапазон дат след посещения</w:t>
      </w:r>
      <w:r>
        <w:t xml:space="preserve"> - поле выбора даты. Если дата выбрана, то отобразятся контрольные карты диспансерного наблюдения, у которых в разделе "Контроль явок" есть хотя бы одна запись с датой следующей явки, входящей в выбранный период, но дата фактической явки не указана.</w:t>
      </w:r>
    </w:p>
    <w:p w14:paraId="5E90AE88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Дата последней явки</w:t>
      </w:r>
      <w:r>
        <w:t>.</w:t>
      </w:r>
    </w:p>
    <w:p w14:paraId="6F847BE2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Диапазон дат последней явки</w:t>
      </w:r>
      <w:r>
        <w:t>.</w:t>
      </w:r>
    </w:p>
    <w:p w14:paraId="48917D32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t>флаг </w:t>
      </w:r>
      <w:r>
        <w:rPr>
          <w:b/>
        </w:rPr>
        <w:t>Закрыта автоматически</w:t>
      </w:r>
      <w:r>
        <w:t xml:space="preserve"> - при выборе флага в результатах поиска будут отображаться карты, которые были закрыты автоматически.</w:t>
      </w:r>
    </w:p>
    <w:p w14:paraId="107CB6D1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Причина снятия с учета</w:t>
      </w:r>
      <w:r>
        <w:t>.</w:t>
      </w:r>
    </w:p>
    <w:p w14:paraId="1B7E26A0" w14:textId="77777777" w:rsidR="00B1305F" w:rsidRDefault="00B1305F" w:rsidP="000716AB">
      <w:pPr>
        <w:pStyle w:val="ScrollListBullet"/>
        <w:numPr>
          <w:ilvl w:val="0"/>
          <w:numId w:val="85"/>
        </w:numPr>
        <w:ind w:left="1316"/>
      </w:pPr>
      <w:r>
        <w:rPr>
          <w:b/>
        </w:rPr>
        <w:t>По результатам профосмотров</w:t>
      </w:r>
      <w:r>
        <w:t xml:space="preserve"> - при выборе значения "Да" в списке будут отображаться только карты пациентов, у которых заболевания было выявлено в ходе профосмотра.</w:t>
      </w:r>
    </w:p>
    <w:p w14:paraId="519C9287" w14:textId="77777777" w:rsidR="00B1305F" w:rsidRDefault="00B1305F" w:rsidP="009300B7">
      <w:pPr>
        <w:pStyle w:val="phfigure"/>
      </w:pPr>
      <w:r>
        <w:rPr>
          <w:noProof/>
        </w:rPr>
        <w:drawing>
          <wp:inline distT="0" distB="0" distL="0" distR="0" wp14:anchorId="3F3722E2" wp14:editId="41421F6E">
            <wp:extent cx="6295390" cy="1854172"/>
            <wp:effectExtent l="0" t="0" r="0" b="0"/>
            <wp:docPr id="100029" name="Рисунок 100029" descr="_scroll_external/attachments/2013-10-15_135717-81de2f1a5bf5e2a506974b1f4abfe56330ab7f7b815f3800cf1a926870945a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8636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5417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AE2D0A" w14:textId="77777777" w:rsidR="00B1305F" w:rsidRDefault="00B1305F" w:rsidP="00B1305F">
      <w:r>
        <w:rPr>
          <w:b/>
        </w:rPr>
        <w:t>Порядок работы с формой:</w:t>
      </w:r>
    </w:p>
    <w:p w14:paraId="7B02DD54" w14:textId="77777777" w:rsidR="00B1305F" w:rsidRDefault="00B1305F" w:rsidP="009300B7">
      <w:pPr>
        <w:pStyle w:val="ScrollListBullet1"/>
      </w:pPr>
      <w:r>
        <w:t>Введите поисковой критерий в полях фильтра.</w:t>
      </w:r>
    </w:p>
    <w:p w14:paraId="37F1D3BB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Найти</w:t>
      </w:r>
      <w:r>
        <w:t>. Отобразится список диспансерных карт пациентов.</w:t>
      </w:r>
    </w:p>
    <w:p w14:paraId="53547C48" w14:textId="77777777" w:rsidR="00B1305F" w:rsidRDefault="00B1305F" w:rsidP="009300B7">
      <w:pPr>
        <w:pStyle w:val="ScrollListBullet1"/>
      </w:pPr>
      <w:r>
        <w:t>Выберите в списке нужную карту.</w:t>
      </w:r>
    </w:p>
    <w:p w14:paraId="6B30BDB4" w14:textId="77777777" w:rsidR="00B1305F" w:rsidRDefault="00B1305F" w:rsidP="009300B7">
      <w:pPr>
        <w:pStyle w:val="ScrollListBullet1"/>
      </w:pPr>
      <w:r>
        <w:t>Выберите необходимое действие на панели управления. Отобразится диспансерная карта в выбранном режиме.</w:t>
      </w:r>
    </w:p>
    <w:p w14:paraId="47EAA3A4" w14:textId="77777777" w:rsidR="00B1305F" w:rsidRDefault="00B1305F" w:rsidP="009300B7">
      <w:pPr>
        <w:pStyle w:val="ScrollListBullet1"/>
      </w:pPr>
      <w:r>
        <w:lastRenderedPageBreak/>
        <w:t xml:space="preserve">По завершении работы с картой нажмите </w:t>
      </w:r>
      <w:proofErr w:type="gramStart"/>
      <w:r>
        <w:rPr>
          <w:b/>
        </w:rPr>
        <w:t>Сохранить</w:t>
      </w:r>
      <w:proofErr w:type="gramEnd"/>
      <w:r>
        <w:t xml:space="preserve"> для сохранения данных или Отмена для закрытия формы без сохранения изменений.</w:t>
      </w:r>
    </w:p>
    <w:p w14:paraId="0F94B129" w14:textId="77777777" w:rsidR="00B1305F" w:rsidRDefault="00B1305F" w:rsidP="00B1305F">
      <w:r>
        <w:t>Кнопки панели управления:</w:t>
      </w:r>
    </w:p>
    <w:p w14:paraId="565D188E" w14:textId="3C7DCC40" w:rsidR="00B1305F" w:rsidRDefault="00B1305F" w:rsidP="000716AB">
      <w:pPr>
        <w:pStyle w:val="ScrollListBullet"/>
        <w:numPr>
          <w:ilvl w:val="0"/>
          <w:numId w:val="86"/>
        </w:numPr>
        <w:ind w:left="1316"/>
      </w:pPr>
      <w:r>
        <w:rPr>
          <w:b/>
        </w:rPr>
        <w:t>Добавить</w:t>
      </w:r>
      <w:r>
        <w:t xml:space="preserve"> - добавить новую запись о диспансерном учете. Подробнее о добавлении новых диспансерных карт см. </w:t>
      </w:r>
      <w:r w:rsidRPr="00A53453">
        <w:t>Контрольные карты диспансерного наблюдения: Добавление</w:t>
      </w:r>
      <w:r>
        <w:t>.</w:t>
      </w:r>
    </w:p>
    <w:p w14:paraId="4C83F54C" w14:textId="77777777" w:rsidR="00B1305F" w:rsidRDefault="00B1305F" w:rsidP="000716AB">
      <w:pPr>
        <w:pStyle w:val="ScrollListBullet"/>
        <w:numPr>
          <w:ilvl w:val="0"/>
          <w:numId w:val="86"/>
        </w:numPr>
        <w:ind w:left="1316"/>
      </w:pPr>
      <w:r>
        <w:rPr>
          <w:b/>
        </w:rPr>
        <w:t>Изменить</w:t>
      </w:r>
      <w:r>
        <w:t xml:space="preserve"> - изменить имеющиеся данные по диспансерному учету пациента. Изменение данных карты доступно пользователю, добавившему карту. Изменение карты, введенной другим врачом - недоступно, форма отобразится в режиме просмотра.</w:t>
      </w:r>
    </w:p>
    <w:p w14:paraId="7D664C28" w14:textId="77777777" w:rsidR="00B1305F" w:rsidRDefault="00B1305F" w:rsidP="000716AB">
      <w:pPr>
        <w:pStyle w:val="ScrollListBullet"/>
        <w:numPr>
          <w:ilvl w:val="0"/>
          <w:numId w:val="86"/>
        </w:numPr>
        <w:ind w:left="1316"/>
      </w:pPr>
      <w:r>
        <w:rPr>
          <w:b/>
        </w:rPr>
        <w:t>Просмотреть</w:t>
      </w:r>
      <w:r>
        <w:t xml:space="preserve"> - просмотр данных карты диспансерного учета пациента.</w:t>
      </w:r>
    </w:p>
    <w:p w14:paraId="58849BC8" w14:textId="77777777" w:rsidR="00B1305F" w:rsidRDefault="00B1305F" w:rsidP="000716AB">
      <w:pPr>
        <w:pStyle w:val="ScrollListBullet"/>
        <w:numPr>
          <w:ilvl w:val="0"/>
          <w:numId w:val="86"/>
        </w:numPr>
        <w:ind w:left="1316"/>
      </w:pPr>
      <w:r>
        <w:rPr>
          <w:b/>
        </w:rPr>
        <w:t>Удалить</w:t>
      </w:r>
      <w:r>
        <w:t xml:space="preserve"> - удалить данные по диспансерному учету пациента.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1305F" w14:paraId="624F80D2" w14:textId="77777777" w:rsidTr="00515563">
        <w:tc>
          <w:tcPr>
            <w:tcW w:w="0" w:type="auto"/>
          </w:tcPr>
          <w:p w14:paraId="72592E3B" w14:textId="2187306D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lang w:val="ru-RU"/>
              </w:rPr>
              <w:t xml:space="preserve">Доступ к созданию / просмотру учетных документов с диагнозом по СЗЗ и доступ к учетным документам, созданных в МО с ограниченным доступом определяются условиями заданными в разделах </w:t>
            </w:r>
            <w:hyperlink r:id="rId48" w:anchor="id-Параметрысистемы-Настройки:Группадиагнозов" w:history="1">
              <w:r w:rsidRPr="00B1305F">
                <w:rPr>
                  <w:rStyle w:val="a3"/>
                  <w:lang w:val="ru-RU"/>
                </w:rPr>
                <w:t>Группа диагнозов</w:t>
              </w:r>
            </w:hyperlink>
            <w:r w:rsidRPr="00B1305F">
              <w:rPr>
                <w:lang w:val="ru-RU"/>
              </w:rPr>
              <w:t xml:space="preserve"> и </w:t>
            </w:r>
            <w:hyperlink r:id="rId49" w:anchor="id-Параметрысистемы-ГруппыМО" w:history="1">
              <w:r w:rsidRPr="00B1305F">
                <w:rPr>
                  <w:rStyle w:val="a3"/>
                  <w:lang w:val="ru-RU"/>
                </w:rPr>
                <w:t>Группа МО</w:t>
              </w:r>
            </w:hyperlink>
            <w:r w:rsidRPr="00B1305F">
              <w:rPr>
                <w:lang w:val="ru-RU"/>
              </w:rPr>
              <w:t xml:space="preserve"> формы </w:t>
            </w:r>
            <w:hyperlink r:id="rId50" w:history="1">
              <w:r w:rsidRPr="00B1305F">
                <w:rPr>
                  <w:rStyle w:val="a3"/>
                  <w:lang w:val="ru-RU"/>
                </w:rPr>
                <w:t>Параметры системы.</w:t>
              </w:r>
            </w:hyperlink>
          </w:p>
        </w:tc>
      </w:tr>
    </w:tbl>
    <w:p w14:paraId="74705D8C" w14:textId="77777777" w:rsidR="00B1305F" w:rsidRPr="00E16162" w:rsidRDefault="00B1305F" w:rsidP="00B1305F">
      <w:r w:rsidRPr="00E16162">
        <w:t>Столбцы списка:</w:t>
      </w:r>
    </w:p>
    <w:p w14:paraId="15C1C51D" w14:textId="77777777" w:rsidR="00B1305F" w:rsidRPr="00E16162" w:rsidRDefault="00B1305F" w:rsidP="000716AB">
      <w:pPr>
        <w:pStyle w:val="ScrollListBullet"/>
        <w:numPr>
          <w:ilvl w:val="0"/>
          <w:numId w:val="87"/>
        </w:numPr>
        <w:ind w:left="1316"/>
      </w:pPr>
      <w:r w:rsidRPr="00E16162">
        <w:rPr>
          <w:b/>
        </w:rPr>
        <w:t>Фамилия, Имя, Отчество, Дата рождения</w:t>
      </w:r>
      <w:r>
        <w:t xml:space="preserve"> - информация о пациенте.</w:t>
      </w:r>
    </w:p>
    <w:p w14:paraId="45B3A9C0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Диагноз</w:t>
      </w:r>
      <w:r>
        <w:t xml:space="preserve"> - диагноз, с которым пациент состоит на диспансерном учете.</w:t>
      </w:r>
    </w:p>
    <w:p w14:paraId="1883F7C7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Взят</w:t>
      </w:r>
      <w:r>
        <w:t xml:space="preserve"> - дата взятия на диспансерный учет.</w:t>
      </w:r>
    </w:p>
    <w:p w14:paraId="19C55CA5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Снят</w:t>
      </w:r>
      <w:r>
        <w:t xml:space="preserve"> - дата снятия с диспансерного учета.</w:t>
      </w:r>
    </w:p>
    <w:p w14:paraId="437FE721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Дата след. явки</w:t>
      </w:r>
      <w:r>
        <w:t xml:space="preserve"> - дата следующей явки из раздела "Контроль посещений", которая соответствует текущей дате или позже, но фактическая дата явки не указана. При отсутствии такой даты поле не заполняется.</w:t>
      </w:r>
    </w:p>
    <w:p w14:paraId="1CD2B7E1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Дата последней явки</w:t>
      </w:r>
      <w:r>
        <w:t xml:space="preserve"> - дата последней явки пациента на осмотр по диспансерному учету.</w:t>
      </w:r>
    </w:p>
    <w:p w14:paraId="5AE4F2E0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Отделение</w:t>
      </w:r>
      <w:r>
        <w:t xml:space="preserve"> - отделение МО.</w:t>
      </w:r>
    </w:p>
    <w:p w14:paraId="1C4667CC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Поставивший врач</w:t>
      </w:r>
      <w:r>
        <w:t xml:space="preserve"> - врач, поставивший пациента на диспансерный учет.</w:t>
      </w:r>
    </w:p>
    <w:p w14:paraId="5408D094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МО</w:t>
      </w:r>
      <w:r>
        <w:t xml:space="preserve"> - медицинская организация, в которой пациент поставлен на диспансерный учет.</w:t>
      </w:r>
    </w:p>
    <w:p w14:paraId="7136A4F0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Заболевание</w:t>
      </w:r>
      <w:r>
        <w:t xml:space="preserve"> - указывается группа заболеваний, по которому пациент состоит на учете из списка: Общие, </w:t>
      </w:r>
      <w:proofErr w:type="spellStart"/>
      <w:r>
        <w:t>Гемофелия</w:t>
      </w:r>
      <w:proofErr w:type="spellEnd"/>
      <w:r>
        <w:t xml:space="preserve">, Рассеянный склероз, </w:t>
      </w:r>
      <w:proofErr w:type="spellStart"/>
      <w:r>
        <w:t>Муковисцидоз</w:t>
      </w:r>
      <w:proofErr w:type="spellEnd"/>
      <w:r>
        <w:t xml:space="preserve">, Гипофизарный нанизм, Болезнь Гоше, </w:t>
      </w:r>
      <w:proofErr w:type="spellStart"/>
      <w:r>
        <w:t>Миелолейкоз</w:t>
      </w:r>
      <w:proofErr w:type="spellEnd"/>
      <w:r>
        <w:t>, Трансплантация органов (тканей).</w:t>
      </w:r>
    </w:p>
    <w:p w14:paraId="58628FF6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lastRenderedPageBreak/>
        <w:t>Участок</w:t>
      </w:r>
      <w:r>
        <w:t xml:space="preserve"> - отображается номер участка последнего прикрепления пациента к указанной МО.</w:t>
      </w:r>
    </w:p>
    <w:p w14:paraId="5839A51C" w14:textId="77777777" w:rsidR="00B1305F" w:rsidRDefault="00B1305F" w:rsidP="000716AB">
      <w:pPr>
        <w:pStyle w:val="ScrollListBullet"/>
        <w:numPr>
          <w:ilvl w:val="0"/>
          <w:numId w:val="87"/>
        </w:numPr>
        <w:ind w:left="1316"/>
      </w:pPr>
      <w:r>
        <w:rPr>
          <w:b/>
        </w:rPr>
        <w:t>7 нозологий</w:t>
      </w:r>
      <w:r>
        <w:t xml:space="preserve"> - указывается, если пациент состоит на учете по заболеванию, входящему в группу по 7 нозологиям.</w:t>
      </w:r>
    </w:p>
    <w:p w14:paraId="36800DB9" w14:textId="77777777" w:rsidR="00B1305F" w:rsidRDefault="00B1305F" w:rsidP="00B1305F">
      <w:r>
        <w:t>Внизу формы кнопки управления формой:</w:t>
      </w:r>
    </w:p>
    <w:p w14:paraId="699B30EB" w14:textId="77777777" w:rsidR="00B1305F" w:rsidRDefault="00B1305F" w:rsidP="000716AB">
      <w:pPr>
        <w:pStyle w:val="ScrollListBullet"/>
        <w:numPr>
          <w:ilvl w:val="0"/>
          <w:numId w:val="88"/>
        </w:numPr>
        <w:ind w:left="1316"/>
      </w:pPr>
      <w:r>
        <w:rPr>
          <w:b/>
        </w:rPr>
        <w:t>Найти</w:t>
      </w:r>
      <w:r>
        <w:t xml:space="preserve"> - запуск поиска по значениям, установленным в полях фильтра.</w:t>
      </w:r>
    </w:p>
    <w:p w14:paraId="01B0A8DA" w14:textId="77777777" w:rsidR="00B1305F" w:rsidRDefault="00B1305F" w:rsidP="000716AB">
      <w:pPr>
        <w:pStyle w:val="ScrollListBullet"/>
        <w:numPr>
          <w:ilvl w:val="0"/>
          <w:numId w:val="88"/>
        </w:numPr>
        <w:ind w:left="1316"/>
      </w:pPr>
      <w:r>
        <w:rPr>
          <w:b/>
        </w:rPr>
        <w:t>Сброс</w:t>
      </w:r>
      <w:r>
        <w:t xml:space="preserve"> - сброс параметров фильтра.</w:t>
      </w:r>
    </w:p>
    <w:p w14:paraId="714A61DF" w14:textId="77777777" w:rsidR="00B1305F" w:rsidRDefault="00B1305F" w:rsidP="000716AB">
      <w:pPr>
        <w:pStyle w:val="ScrollListBullet"/>
        <w:numPr>
          <w:ilvl w:val="0"/>
          <w:numId w:val="88"/>
        </w:numPr>
        <w:ind w:left="1316"/>
      </w:pPr>
      <w:r>
        <w:rPr>
          <w:b/>
        </w:rPr>
        <w:t>Печать списка</w:t>
      </w:r>
      <w:r>
        <w:t xml:space="preserve"> - печать списка найденных записей.</w:t>
      </w:r>
    </w:p>
    <w:p w14:paraId="4D99AE6F" w14:textId="77777777" w:rsidR="00B1305F" w:rsidRDefault="00B1305F" w:rsidP="000716AB">
      <w:pPr>
        <w:pStyle w:val="ScrollListBullet"/>
        <w:numPr>
          <w:ilvl w:val="0"/>
          <w:numId w:val="88"/>
        </w:numPr>
        <w:ind w:left="1316"/>
      </w:pPr>
      <w:r>
        <w:rPr>
          <w:b/>
        </w:rPr>
        <w:t>Показать кол-во записей</w:t>
      </w:r>
      <w:r>
        <w:t xml:space="preserve"> - отобразить количество записей, по заданному поисковому критерию.</w:t>
      </w:r>
    </w:p>
    <w:p w14:paraId="1BC5C400" w14:textId="77777777" w:rsidR="00B1305F" w:rsidRDefault="00B1305F" w:rsidP="000716AB">
      <w:pPr>
        <w:pStyle w:val="ScrollListBullet"/>
        <w:numPr>
          <w:ilvl w:val="0"/>
          <w:numId w:val="88"/>
        </w:numPr>
        <w:ind w:left="1316"/>
      </w:pPr>
      <w:r>
        <w:rPr>
          <w:b/>
        </w:rPr>
        <w:t xml:space="preserve">Печать Контрольной карты </w:t>
      </w:r>
      <w:proofErr w:type="spellStart"/>
      <w:r>
        <w:rPr>
          <w:b/>
        </w:rPr>
        <w:t>дисп</w:t>
      </w:r>
      <w:proofErr w:type="spellEnd"/>
      <w:r>
        <w:rPr>
          <w:b/>
        </w:rPr>
        <w:t>. наблюдения</w:t>
      </w:r>
      <w:r>
        <w:t xml:space="preserve"> - печать карты по форме №030у-04 в формате PDF.</w:t>
      </w:r>
    </w:p>
    <w:p w14:paraId="0CFCE827" w14:textId="77777777" w:rsidR="00B1305F" w:rsidRDefault="00B1305F" w:rsidP="000716AB">
      <w:pPr>
        <w:pStyle w:val="ScrollListBullet"/>
        <w:numPr>
          <w:ilvl w:val="0"/>
          <w:numId w:val="88"/>
        </w:numPr>
        <w:ind w:left="1316"/>
      </w:pPr>
      <w:r>
        <w:rPr>
          <w:b/>
        </w:rPr>
        <w:t>Помощь</w:t>
      </w:r>
      <w:r>
        <w:t xml:space="preserve"> - вызов справки.</w:t>
      </w:r>
    </w:p>
    <w:p w14:paraId="5D62E3D4" w14:textId="77777777" w:rsidR="00B1305F" w:rsidRDefault="00B1305F" w:rsidP="000716AB">
      <w:pPr>
        <w:pStyle w:val="ScrollListBullet"/>
        <w:numPr>
          <w:ilvl w:val="0"/>
          <w:numId w:val="88"/>
        </w:numPr>
        <w:ind w:left="1316"/>
      </w:pPr>
      <w:r>
        <w:rPr>
          <w:b/>
        </w:rPr>
        <w:t>Отмена</w:t>
      </w:r>
      <w:r>
        <w:t xml:space="preserve"> - закрыть форму.</w:t>
      </w:r>
    </w:p>
    <w:p w14:paraId="35CB16AE" w14:textId="77777777" w:rsidR="00B1305F" w:rsidRDefault="00B1305F" w:rsidP="00B1305F">
      <w:pPr>
        <w:pStyle w:val="2"/>
      </w:pPr>
      <w:bookmarkStart w:id="113" w:name="_Toc256000031"/>
      <w:bookmarkStart w:id="114" w:name="scroll-bookmark-3"/>
      <w:bookmarkStart w:id="115" w:name="_Toc55330660"/>
      <w:r>
        <w:t>Контрольные карты диспансерного наблюдения: Список</w:t>
      </w:r>
      <w:bookmarkEnd w:id="113"/>
      <w:bookmarkEnd w:id="114"/>
      <w:bookmarkEnd w:id="115"/>
    </w:p>
    <w:p w14:paraId="0610CF4F" w14:textId="77777777" w:rsidR="00B1305F" w:rsidRDefault="00B1305F" w:rsidP="00B1305F">
      <w:pPr>
        <w:pStyle w:val="3"/>
      </w:pPr>
      <w:bookmarkStart w:id="116" w:name="_Toc256000032"/>
      <w:bookmarkStart w:id="117" w:name="scroll-bookmark-35"/>
      <w:bookmarkStart w:id="118" w:name="_Toc55330661"/>
      <w:r>
        <w:t>Общая информация</w:t>
      </w:r>
      <w:bookmarkEnd w:id="116"/>
      <w:bookmarkEnd w:id="117"/>
      <w:bookmarkEnd w:id="118"/>
    </w:p>
    <w:p w14:paraId="4DEDCB56" w14:textId="77777777" w:rsidR="00B1305F" w:rsidRDefault="00B1305F" w:rsidP="00B1305F">
      <w:r>
        <w:t xml:space="preserve">Форма </w:t>
      </w:r>
      <w:r>
        <w:rPr>
          <w:b/>
        </w:rPr>
        <w:t>Контрольные карты диспансерного наблюдения: Список</w:t>
      </w:r>
      <w:r>
        <w:t xml:space="preserve"> предназначена для просмотра, редактирования и вывода на печать списков пациентов, находящихся под диспансерным наблюдением в разрезе МО, подразделений, участков, врачей, а также по классификации МКБ. Предусмотрена возможность ввода и редактирования данных.</w:t>
      </w:r>
    </w:p>
    <w:p w14:paraId="369E8094" w14:textId="77777777" w:rsidR="00B1305F" w:rsidRDefault="00B1305F" w:rsidP="00B1305F">
      <w:pPr>
        <w:pStyle w:val="3"/>
      </w:pPr>
      <w:bookmarkStart w:id="119" w:name="_Toc256000033"/>
      <w:bookmarkStart w:id="120" w:name="scroll-bookmark-36"/>
      <w:bookmarkStart w:id="121" w:name="_Toc55330662"/>
      <w:r>
        <w:t>Условия доступа к форме</w:t>
      </w:r>
      <w:bookmarkEnd w:id="119"/>
      <w:bookmarkEnd w:id="120"/>
      <w:bookmarkEnd w:id="121"/>
    </w:p>
    <w:p w14:paraId="79B77B8A" w14:textId="77777777" w:rsidR="00B1305F" w:rsidRDefault="00B1305F" w:rsidP="00B1305F">
      <w:r>
        <w:t xml:space="preserve">Форма </w:t>
      </w:r>
      <w:r>
        <w:rPr>
          <w:b/>
        </w:rPr>
        <w:t>Контрольные карты диспансерного наблюдения: Список</w:t>
      </w:r>
      <w:r>
        <w:t xml:space="preserve"> доступна:</w:t>
      </w:r>
    </w:p>
    <w:p w14:paraId="0F0B4BCE" w14:textId="77777777" w:rsidR="00B1305F" w:rsidRDefault="00B1305F" w:rsidP="000716AB">
      <w:pPr>
        <w:pStyle w:val="ScrollListBullet"/>
        <w:numPr>
          <w:ilvl w:val="0"/>
          <w:numId w:val="90"/>
        </w:numPr>
        <w:ind w:left="1316"/>
      </w:pPr>
      <w:r>
        <w:t>из главного меню Системы;</w:t>
      </w:r>
    </w:p>
    <w:p w14:paraId="3F67DC40" w14:textId="77777777" w:rsidR="00B1305F" w:rsidRDefault="00B1305F" w:rsidP="000716AB">
      <w:pPr>
        <w:pStyle w:val="ScrollListBullet"/>
        <w:numPr>
          <w:ilvl w:val="0"/>
          <w:numId w:val="90"/>
        </w:numPr>
        <w:ind w:left="1316"/>
      </w:pPr>
      <w:r>
        <w:t>из АРМ врача поликлиники.</w:t>
      </w:r>
    </w:p>
    <w:p w14:paraId="0E7968DB" w14:textId="77777777" w:rsidR="00B1305F" w:rsidRDefault="00B1305F" w:rsidP="00B1305F">
      <w:r>
        <w:rPr>
          <w:i/>
        </w:rPr>
        <w:t>При доступе из главного меню Системы:</w:t>
      </w:r>
    </w:p>
    <w:p w14:paraId="62B858B9" w14:textId="77777777" w:rsidR="00B1305F" w:rsidRDefault="00B1305F" w:rsidP="009300B7">
      <w:pPr>
        <w:pStyle w:val="ScrollListBullet1"/>
      </w:pPr>
      <w:r>
        <w:t xml:space="preserve">Выберите пункт </w:t>
      </w:r>
      <w:r>
        <w:rPr>
          <w:b/>
        </w:rPr>
        <w:t>Поликлиника</w:t>
      </w:r>
      <w:r>
        <w:t xml:space="preserve"> в главном меню Системы. Отобразится подменю.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430834E2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5308FC4" w14:textId="77777777" w:rsidR="00B1305F" w:rsidRDefault="00B1305F" w:rsidP="009300B7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20BC84F2" wp14:editId="7B45046A">
                  <wp:extent cx="4574540" cy="3152823"/>
                  <wp:effectExtent l="0" t="0" r="0" b="0"/>
                  <wp:docPr id="100030" name="Рисунок 100030" descr="_scroll_external/attachments/2020-05-25_102500-13021882a69e393e4c3167655a2607618fcd2b2fec316c9c0f5bb766b2182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1537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15282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1A469" w14:textId="77777777" w:rsidR="00B1305F" w:rsidRDefault="00B1305F" w:rsidP="009300B7">
      <w:pPr>
        <w:pStyle w:val="ScrollListBullet1"/>
      </w:pPr>
      <w:r w:rsidRPr="00E16162">
        <w:t xml:space="preserve">Выберите пункт </w:t>
      </w:r>
      <w:r w:rsidRPr="00E16162">
        <w:rPr>
          <w:b/>
        </w:rPr>
        <w:t xml:space="preserve">Диспансерное </w:t>
      </w:r>
      <w:r>
        <w:t>наблюдение. Отобразится подменю.</w:t>
      </w:r>
    </w:p>
    <w:p w14:paraId="676D0F9B" w14:textId="77777777" w:rsidR="00B1305F" w:rsidRDefault="00B1305F" w:rsidP="009300B7">
      <w:pPr>
        <w:pStyle w:val="ScrollListBullet1"/>
      </w:pPr>
      <w:r>
        <w:t>Выберите пункт Контрольные карты диспансерного наблюдения: Список. Отобразится форма Контрольные карты диспансерного наблюдения: Список.</w:t>
      </w:r>
    </w:p>
    <w:p w14:paraId="5DFCA7BD" w14:textId="77777777" w:rsidR="00B1305F" w:rsidRDefault="00B1305F" w:rsidP="00B1305F">
      <w:r>
        <w:rPr>
          <w:i/>
        </w:rPr>
        <w:t>При доступе из АРМ врача поликлиники:</w:t>
      </w:r>
    </w:p>
    <w:p w14:paraId="05E1A627" w14:textId="7CB8BBAE" w:rsidR="00B1305F" w:rsidRDefault="00B1305F" w:rsidP="00B1305F">
      <w:r>
        <w:t xml:space="preserve">На боковой панели главной формы АРМ нажмите кнопку </w:t>
      </w:r>
      <w:r>
        <w:rPr>
          <w:b/>
        </w:rPr>
        <w:t>Диспансерное наблюдение</w:t>
      </w:r>
      <w:r>
        <w:t xml:space="preserve">. Отобразится форма </w:t>
      </w:r>
      <w:r>
        <w:rPr>
          <w:b/>
        </w:rPr>
        <w:t>Контрольные карты диспансерного наблюдения: Список</w:t>
      </w:r>
      <w:r>
        <w:t>.</w:t>
      </w:r>
    </w:p>
    <w:p w14:paraId="3CAFD78C" w14:textId="77777777" w:rsidR="00B1305F" w:rsidRDefault="00B1305F" w:rsidP="009300B7">
      <w:pPr>
        <w:pStyle w:val="phfigure"/>
      </w:pPr>
      <w:r>
        <w:rPr>
          <w:noProof/>
        </w:rPr>
        <w:lastRenderedPageBreak/>
        <w:drawing>
          <wp:inline distT="0" distB="0" distL="0" distR="0" wp14:anchorId="21C741CF" wp14:editId="743459DE">
            <wp:extent cx="3619500" cy="4800600"/>
            <wp:effectExtent l="0" t="0" r="0" b="0"/>
            <wp:docPr id="100031" name="Рисунок 100031" descr="_scroll_external/attachments/2020-05-25_102600-c1506905a998518e47d4ee3ff38d34a2161db30555a9108afa7da40be3e61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25143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8006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ECE43C" w14:textId="77777777" w:rsidR="00B1305F" w:rsidRDefault="00B1305F" w:rsidP="00B1305F">
      <w:pPr>
        <w:pStyle w:val="3"/>
      </w:pPr>
      <w:bookmarkStart w:id="122" w:name="_Toc256000034"/>
      <w:bookmarkStart w:id="123" w:name="scroll-bookmark-37"/>
      <w:bookmarkStart w:id="124" w:name="_Toc55330663"/>
      <w:r>
        <w:t>Форма "Контрольные карты диспансерного наблюдения: Список"</w:t>
      </w:r>
      <w:bookmarkEnd w:id="122"/>
      <w:bookmarkEnd w:id="123"/>
      <w:bookmarkEnd w:id="124"/>
    </w:p>
    <w:p w14:paraId="5AFCAB7C" w14:textId="77777777" w:rsidR="00B1305F" w:rsidRDefault="00B1305F" w:rsidP="00B1305F">
      <w:pPr>
        <w:spacing w:beforeAutospacing="1"/>
      </w:pPr>
      <w:r>
        <w:rPr>
          <w:noProof/>
        </w:rPr>
        <w:lastRenderedPageBreak/>
        <w:drawing>
          <wp:inline distT="0" distB="0" distL="0" distR="0" wp14:anchorId="17689848" wp14:editId="22A6B4BC">
            <wp:extent cx="6295390" cy="3815388"/>
            <wp:effectExtent l="0" t="0" r="0" b="0"/>
            <wp:docPr id="100032" name="Рисунок 100032" descr="_scroll_external/attachments/2013-10-15_142140-7a266646efeff4aca4d76342255e6901cd9d2a997af3d616f04b0ca8c9d0c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44911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153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4B9E26" w14:textId="77777777" w:rsidR="00B1305F" w:rsidRDefault="00B1305F" w:rsidP="00B1305F">
      <w:r>
        <w:t>В левой части формы расположено дерево структуры для удобного доступа к информации по:</w:t>
      </w:r>
    </w:p>
    <w:p w14:paraId="31FED313" w14:textId="77777777" w:rsidR="00B1305F" w:rsidRDefault="00B1305F" w:rsidP="000716AB">
      <w:pPr>
        <w:pStyle w:val="ScrollListBullet"/>
        <w:numPr>
          <w:ilvl w:val="0"/>
          <w:numId w:val="91"/>
        </w:numPr>
        <w:ind w:left="1316"/>
      </w:pPr>
      <w:r>
        <w:t>заболеваниям.</w:t>
      </w:r>
    </w:p>
    <w:p w14:paraId="17F44D62" w14:textId="77777777" w:rsidR="00B1305F" w:rsidRDefault="00B1305F" w:rsidP="000716AB">
      <w:pPr>
        <w:pStyle w:val="ScrollListBullet"/>
        <w:numPr>
          <w:ilvl w:val="0"/>
          <w:numId w:val="91"/>
        </w:numPr>
        <w:ind w:left="1316"/>
      </w:pPr>
      <w:r>
        <w:t>по нозологии (классам МКБ).</w:t>
      </w:r>
    </w:p>
    <w:p w14:paraId="1249550A" w14:textId="77777777" w:rsidR="00B1305F" w:rsidRDefault="00B1305F" w:rsidP="000716AB">
      <w:pPr>
        <w:pStyle w:val="ScrollListBullet"/>
        <w:numPr>
          <w:ilvl w:val="0"/>
          <w:numId w:val="91"/>
        </w:numPr>
        <w:ind w:left="1316"/>
      </w:pPr>
      <w:r>
        <w:t>по уровням структуры МО (МО, подразделение, отделение, врач, участок).</w:t>
      </w:r>
    </w:p>
    <w:p w14:paraId="22500919" w14:textId="77777777" w:rsidR="00B1305F" w:rsidRDefault="00B1305F" w:rsidP="000716AB">
      <w:pPr>
        <w:pStyle w:val="ScrollListBullet"/>
        <w:numPr>
          <w:ilvl w:val="0"/>
          <w:numId w:val="91"/>
        </w:numPr>
        <w:ind w:left="1316"/>
      </w:pPr>
      <w:r>
        <w:t xml:space="preserve">по имени врача - отображаются все рабочие места сотрудника, связанного с учетной записью пользователя, с типом должности "Врач" и "Средний мед. персонал". Для пользователей с правами </w:t>
      </w:r>
      <w:proofErr w:type="spellStart"/>
      <w:r>
        <w:t>суперадминистратора</w:t>
      </w:r>
      <w:proofErr w:type="spellEnd"/>
      <w:r>
        <w:t xml:space="preserve"> отображаются все сотрудники текущей МО с типом должности "Врач" и "Средний мед. персонал".</w:t>
      </w:r>
    </w:p>
    <w:p w14:paraId="7379BADA" w14:textId="77777777" w:rsidR="00B1305F" w:rsidRDefault="00B1305F" w:rsidP="00B1305F">
      <w:r>
        <w:t xml:space="preserve">Чтобы получить список пациентов, состоящих под диспансерным наблюдением в каком-либо срезе, нужно выбрать нужный элемент в дереве, в правой части формы отобразится список </w:t>
      </w:r>
      <w:proofErr w:type="gramStart"/>
      <w:r>
        <w:t>пациентов</w:t>
      </w:r>
      <w:proofErr w:type="gramEnd"/>
      <w:r>
        <w:t xml:space="preserve"> состоящих под диспансерным наблюдением в соответствии с заданным срезом.</w:t>
      </w:r>
    </w:p>
    <w:p w14:paraId="200234EF" w14:textId="77777777" w:rsidR="00B1305F" w:rsidRDefault="00B1305F" w:rsidP="00B1305F">
      <w:r>
        <w:t>Для фильтрации списка пациентов укажите параметры на панели фильтров:</w:t>
      </w:r>
    </w:p>
    <w:p w14:paraId="0FB5727E" w14:textId="77777777" w:rsidR="00B1305F" w:rsidRDefault="00B1305F" w:rsidP="000716AB">
      <w:pPr>
        <w:pStyle w:val="ScrollListBullet"/>
        <w:numPr>
          <w:ilvl w:val="0"/>
          <w:numId w:val="92"/>
        </w:numPr>
        <w:ind w:left="1316"/>
      </w:pPr>
      <w:r>
        <w:rPr>
          <w:b/>
        </w:rPr>
        <w:t>Отображать карты диспансерного наблюдения</w:t>
      </w:r>
      <w:r>
        <w:t xml:space="preserve"> - значение выбирается из выпадающего списка:</w:t>
      </w:r>
    </w:p>
    <w:p w14:paraId="3EF6120E" w14:textId="77777777" w:rsidR="00B1305F" w:rsidRDefault="00B1305F" w:rsidP="000716AB">
      <w:pPr>
        <w:pStyle w:val="ScrollListBullet2"/>
        <w:numPr>
          <w:ilvl w:val="0"/>
          <w:numId w:val="93"/>
        </w:numPr>
      </w:pPr>
      <w:r>
        <w:rPr>
          <w:b/>
        </w:rPr>
        <w:t>Только актуальные</w:t>
      </w:r>
      <w:r>
        <w:t xml:space="preserve"> - значение по умолчанию.</w:t>
      </w:r>
    </w:p>
    <w:p w14:paraId="011F8B77" w14:textId="77777777" w:rsidR="00B1305F" w:rsidRDefault="00B1305F" w:rsidP="000716AB">
      <w:pPr>
        <w:pStyle w:val="ScrollListBullet2"/>
        <w:numPr>
          <w:ilvl w:val="0"/>
          <w:numId w:val="93"/>
        </w:numPr>
      </w:pPr>
      <w:r>
        <w:rPr>
          <w:b/>
        </w:rPr>
        <w:t>Включая не актуальные</w:t>
      </w:r>
      <w:r>
        <w:t>.</w:t>
      </w:r>
    </w:p>
    <w:p w14:paraId="323608AE" w14:textId="77777777" w:rsidR="00B1305F" w:rsidRDefault="00B1305F" w:rsidP="000716AB">
      <w:pPr>
        <w:pStyle w:val="ScrollListBullet"/>
        <w:numPr>
          <w:ilvl w:val="0"/>
          <w:numId w:val="92"/>
        </w:numPr>
        <w:ind w:left="1316"/>
      </w:pPr>
      <w:r>
        <w:rPr>
          <w:b/>
        </w:rPr>
        <w:lastRenderedPageBreak/>
        <w:t>Поставивший врач</w:t>
      </w:r>
      <w:r>
        <w:t xml:space="preserve"> - значение выбирается из выпадающего списка мест работы врачей текущей МО с фильтром по указанному отделению. По умолчанию указано рабочее место сотрудника, связанного с АРМ.</w:t>
      </w:r>
    </w:p>
    <w:p w14:paraId="5DF7DABF" w14:textId="77777777" w:rsidR="00B1305F" w:rsidRDefault="00B1305F" w:rsidP="000716AB">
      <w:pPr>
        <w:pStyle w:val="ScrollListBullet2"/>
        <w:numPr>
          <w:ilvl w:val="0"/>
          <w:numId w:val="94"/>
        </w:numPr>
      </w:pPr>
      <w:r>
        <w:t xml:space="preserve">Для пользователей с правами </w:t>
      </w:r>
      <w:proofErr w:type="spellStart"/>
      <w:r>
        <w:t>суперадминистратора</w:t>
      </w:r>
      <w:proofErr w:type="spellEnd"/>
      <w:r>
        <w:t xml:space="preserve"> по умолчанию поле пустое.</w:t>
      </w:r>
    </w:p>
    <w:p w14:paraId="088FA712" w14:textId="77777777" w:rsidR="00B1305F" w:rsidRDefault="00B1305F" w:rsidP="000716AB">
      <w:pPr>
        <w:pStyle w:val="ScrollListBullet"/>
        <w:numPr>
          <w:ilvl w:val="0"/>
          <w:numId w:val="92"/>
        </w:numPr>
        <w:ind w:left="1316"/>
      </w:pPr>
      <w:r>
        <w:rPr>
          <w:b/>
        </w:rPr>
        <w:t>Ответственный врач</w:t>
      </w:r>
      <w:r>
        <w:t xml:space="preserve"> - значение выбирается из выпадающего списка мест работы врачей текущей МО с фильтром по указанному отделению. По умолчанию указано рабочее место сотрудника, связанного с АРМ.</w:t>
      </w:r>
    </w:p>
    <w:p w14:paraId="0A0918E3" w14:textId="77777777" w:rsidR="00B1305F" w:rsidRDefault="00B1305F" w:rsidP="000716AB">
      <w:pPr>
        <w:pStyle w:val="ScrollListBullet2"/>
        <w:numPr>
          <w:ilvl w:val="0"/>
          <w:numId w:val="95"/>
        </w:numPr>
      </w:pPr>
      <w:r>
        <w:t xml:space="preserve">Для пользователей с правами </w:t>
      </w:r>
      <w:proofErr w:type="spellStart"/>
      <w:r>
        <w:t>суперадминистратора</w:t>
      </w:r>
      <w:proofErr w:type="spellEnd"/>
      <w:r>
        <w:t xml:space="preserve"> по умолчанию поле пустое.</w:t>
      </w:r>
    </w:p>
    <w:p w14:paraId="1A0C6A8C" w14:textId="77777777" w:rsidR="00B1305F" w:rsidRDefault="00B1305F" w:rsidP="000716AB">
      <w:pPr>
        <w:pStyle w:val="ScrollListBullet"/>
        <w:numPr>
          <w:ilvl w:val="0"/>
          <w:numId w:val="92"/>
        </w:numPr>
        <w:ind w:left="1316"/>
      </w:pPr>
      <w:r>
        <w:t xml:space="preserve">флаг </w:t>
      </w:r>
      <w:proofErr w:type="gramStart"/>
      <w:r>
        <w:rPr>
          <w:b/>
        </w:rPr>
        <w:t>Учитывать</w:t>
      </w:r>
      <w:proofErr w:type="gramEnd"/>
      <w:r>
        <w:rPr>
          <w:b/>
        </w:rPr>
        <w:t xml:space="preserve"> историю ответственных врачей</w:t>
      </w:r>
      <w:r>
        <w:t xml:space="preserve"> - флаг доступен, если заполнено поле "Ответственный врач". Если поле заполнено и флаг не установлен, то осуществляется поиск ответственного врача по последнему, указанному в разделе "История врачей, ответственных за наблюдение" карты. При установке флага, активируется режим поиска врача по всем ответственным врачам за весь период.</w:t>
      </w:r>
    </w:p>
    <w:p w14:paraId="69604B88" w14:textId="77777777" w:rsidR="00B1305F" w:rsidRDefault="00B1305F" w:rsidP="00B1305F">
      <w:r>
        <w:t>Данные отображаются в виде списка.</w:t>
      </w:r>
    </w:p>
    <w:p w14:paraId="2E3E95F8" w14:textId="77777777" w:rsidR="00B1305F" w:rsidRDefault="00B1305F" w:rsidP="00B1305F">
      <w:r>
        <w:t>Доступные действия:</w:t>
      </w:r>
    </w:p>
    <w:p w14:paraId="320C24B6" w14:textId="588406DB" w:rsidR="00B1305F" w:rsidRDefault="00B1305F" w:rsidP="000716AB">
      <w:pPr>
        <w:pStyle w:val="ScrollListBullet"/>
        <w:numPr>
          <w:ilvl w:val="0"/>
          <w:numId w:val="96"/>
        </w:numPr>
        <w:ind w:left="1316"/>
      </w:pPr>
      <w:r>
        <w:rPr>
          <w:b/>
        </w:rPr>
        <w:t>Добавить</w:t>
      </w:r>
      <w:r>
        <w:t xml:space="preserve"> - добавляет новую запись о диспансерном учете. Подробнее о добавлении новых данных диспансерного учета см. </w:t>
      </w:r>
      <w:r w:rsidRPr="00A53453">
        <w:t>Контрольные карты диспансерного наблюдения: Добавление</w:t>
      </w:r>
      <w:r>
        <w:t>.</w:t>
      </w:r>
    </w:p>
    <w:p w14:paraId="16E916E3" w14:textId="77777777" w:rsidR="00B1305F" w:rsidRDefault="00B1305F" w:rsidP="000716AB">
      <w:pPr>
        <w:pStyle w:val="ScrollListBullet"/>
        <w:numPr>
          <w:ilvl w:val="0"/>
          <w:numId w:val="96"/>
        </w:numPr>
        <w:ind w:left="1316"/>
      </w:pPr>
      <w:r>
        <w:rPr>
          <w:b/>
        </w:rPr>
        <w:t>Изменить</w:t>
      </w:r>
      <w:r>
        <w:t xml:space="preserve"> - редактирует имеющиеся данные по диспансерному учету пациента.</w:t>
      </w:r>
    </w:p>
    <w:p w14:paraId="071FC1DC" w14:textId="77777777" w:rsidR="00B1305F" w:rsidRDefault="00B1305F" w:rsidP="000716AB">
      <w:pPr>
        <w:pStyle w:val="ScrollListBullet"/>
        <w:numPr>
          <w:ilvl w:val="0"/>
          <w:numId w:val="96"/>
        </w:numPr>
        <w:ind w:left="1316"/>
      </w:pPr>
      <w:r>
        <w:rPr>
          <w:b/>
        </w:rPr>
        <w:t>Просмотреть</w:t>
      </w:r>
      <w:r>
        <w:t xml:space="preserve"> - просмотр диспансерной карты пациента.</w:t>
      </w:r>
    </w:p>
    <w:p w14:paraId="685CBBA8" w14:textId="77777777" w:rsidR="00B1305F" w:rsidRDefault="00B1305F" w:rsidP="000716AB">
      <w:pPr>
        <w:pStyle w:val="ScrollListBullet"/>
        <w:numPr>
          <w:ilvl w:val="0"/>
          <w:numId w:val="96"/>
        </w:numPr>
        <w:ind w:left="1316"/>
      </w:pPr>
      <w:r>
        <w:rPr>
          <w:b/>
        </w:rPr>
        <w:t>Удалить</w:t>
      </w:r>
      <w:r>
        <w:t xml:space="preserve"> - удаляет данные по диспансерному учету пациента.</w:t>
      </w:r>
    </w:p>
    <w:p w14:paraId="489818B6" w14:textId="77777777" w:rsidR="00B1305F" w:rsidRDefault="00B1305F" w:rsidP="000716AB">
      <w:pPr>
        <w:pStyle w:val="ScrollListBullet"/>
        <w:numPr>
          <w:ilvl w:val="0"/>
          <w:numId w:val="96"/>
        </w:numPr>
        <w:ind w:left="1316"/>
      </w:pPr>
      <w:r>
        <w:rPr>
          <w:b/>
        </w:rPr>
        <w:t>Обновить</w:t>
      </w:r>
      <w:r>
        <w:t xml:space="preserve"> - обновление списка.</w:t>
      </w:r>
    </w:p>
    <w:p w14:paraId="0DF8E18D" w14:textId="77777777" w:rsidR="00B1305F" w:rsidRDefault="00B1305F" w:rsidP="000716AB">
      <w:pPr>
        <w:pStyle w:val="ScrollListBullet"/>
        <w:numPr>
          <w:ilvl w:val="0"/>
          <w:numId w:val="96"/>
        </w:numPr>
        <w:ind w:left="1316"/>
      </w:pPr>
      <w:r>
        <w:rPr>
          <w:b/>
        </w:rPr>
        <w:t>Печать:</w:t>
      </w:r>
    </w:p>
    <w:p w14:paraId="1FF19320" w14:textId="77777777" w:rsidR="00B1305F" w:rsidRDefault="00B1305F" w:rsidP="000716AB">
      <w:pPr>
        <w:pStyle w:val="ScrollListBullet2"/>
        <w:numPr>
          <w:ilvl w:val="0"/>
          <w:numId w:val="97"/>
        </w:numPr>
      </w:pPr>
      <w:r>
        <w:t xml:space="preserve">Печать Контрольной карты </w:t>
      </w:r>
      <w:proofErr w:type="spellStart"/>
      <w:r>
        <w:t>дисп</w:t>
      </w:r>
      <w:proofErr w:type="spellEnd"/>
      <w:r>
        <w:t>. наблюдение - печать выбранной карты по форме №030у-04 в формате PDF;</w:t>
      </w:r>
    </w:p>
    <w:p w14:paraId="11A5EF3F" w14:textId="77777777" w:rsidR="00B1305F" w:rsidRDefault="00B1305F" w:rsidP="000716AB">
      <w:pPr>
        <w:pStyle w:val="ScrollListBullet2"/>
        <w:numPr>
          <w:ilvl w:val="0"/>
          <w:numId w:val="97"/>
        </w:numPr>
      </w:pPr>
      <w:r>
        <w:t>Печать текущей страницы;</w:t>
      </w:r>
    </w:p>
    <w:p w14:paraId="25D7F557" w14:textId="77777777" w:rsidR="00B1305F" w:rsidRDefault="00B1305F" w:rsidP="000716AB">
      <w:pPr>
        <w:pStyle w:val="ScrollListBullet2"/>
        <w:numPr>
          <w:ilvl w:val="0"/>
          <w:numId w:val="97"/>
        </w:numPr>
      </w:pPr>
      <w:r>
        <w:t>Печать всего списка.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1305F" w14:paraId="3BFB42D9" w14:textId="77777777" w:rsidTr="00515563">
        <w:tc>
          <w:tcPr>
            <w:tcW w:w="0" w:type="auto"/>
          </w:tcPr>
          <w:p w14:paraId="68EBDFF2" w14:textId="3C7E9A69" w:rsidR="00B1305F" w:rsidRPr="00B1305F" w:rsidRDefault="00B1305F" w:rsidP="00515563">
            <w:pPr>
              <w:rPr>
                <w:lang w:val="ru-RU"/>
              </w:rPr>
            </w:pPr>
            <w:r w:rsidRPr="00B1305F">
              <w:rPr>
                <w:lang w:val="ru-RU"/>
              </w:rPr>
              <w:t xml:space="preserve">Доступ к созданию / просмотру учетных документов с диагнозом по СЗЗ и доступ к учетным документам, созданных в МО с ограниченным доступом определяются условиями заданными в разделах </w:t>
            </w:r>
            <w:r w:rsidRPr="00A53453">
              <w:rPr>
                <w:lang w:val="ru-RU"/>
              </w:rPr>
              <w:t>Группа диагнозов</w:t>
            </w:r>
            <w:r w:rsidRPr="00B1305F">
              <w:rPr>
                <w:lang w:val="ru-RU"/>
              </w:rPr>
              <w:t xml:space="preserve"> и </w:t>
            </w:r>
            <w:r w:rsidRPr="00A53453">
              <w:rPr>
                <w:lang w:val="ru-RU"/>
              </w:rPr>
              <w:t>Группа МО</w:t>
            </w:r>
            <w:r w:rsidRPr="00B1305F">
              <w:rPr>
                <w:lang w:val="ru-RU"/>
              </w:rPr>
              <w:t xml:space="preserve"> формы Параметры системы.</w:t>
            </w:r>
          </w:p>
        </w:tc>
      </w:tr>
    </w:tbl>
    <w:p w14:paraId="0954F5AA" w14:textId="77777777" w:rsidR="00B1305F" w:rsidRPr="00E16162" w:rsidRDefault="00B1305F" w:rsidP="00B1305F">
      <w:r w:rsidRPr="00E16162">
        <w:t>Поля списка:</w:t>
      </w:r>
    </w:p>
    <w:p w14:paraId="1B6133A2" w14:textId="77777777" w:rsidR="00B1305F" w:rsidRPr="00E16162" w:rsidRDefault="00B1305F" w:rsidP="000716AB">
      <w:pPr>
        <w:pStyle w:val="ScrollListBullet"/>
        <w:numPr>
          <w:ilvl w:val="0"/>
          <w:numId w:val="98"/>
        </w:numPr>
        <w:ind w:left="1316"/>
      </w:pPr>
      <w:r w:rsidRPr="00E16162">
        <w:rPr>
          <w:b/>
        </w:rPr>
        <w:t>Фамилия, Имя, Отчество, Дата рождения</w:t>
      </w:r>
      <w:r>
        <w:t xml:space="preserve"> - информация о пациенте.</w:t>
      </w:r>
    </w:p>
    <w:p w14:paraId="7B067C27" w14:textId="77777777" w:rsidR="00B1305F" w:rsidRDefault="00B1305F" w:rsidP="000716AB">
      <w:pPr>
        <w:pStyle w:val="ScrollListBullet"/>
        <w:numPr>
          <w:ilvl w:val="0"/>
          <w:numId w:val="98"/>
        </w:numPr>
        <w:ind w:left="1316"/>
      </w:pPr>
      <w:r>
        <w:rPr>
          <w:b/>
        </w:rPr>
        <w:lastRenderedPageBreak/>
        <w:t>Диагноз</w:t>
      </w:r>
      <w:r>
        <w:t xml:space="preserve"> - диагноз, с которым пациент состоит на диспансерном учете.</w:t>
      </w:r>
    </w:p>
    <w:p w14:paraId="42D5EE1C" w14:textId="77777777" w:rsidR="00B1305F" w:rsidRDefault="00B1305F" w:rsidP="000716AB">
      <w:pPr>
        <w:pStyle w:val="ScrollListBullet"/>
        <w:numPr>
          <w:ilvl w:val="0"/>
          <w:numId w:val="98"/>
        </w:numPr>
        <w:ind w:left="1316"/>
      </w:pPr>
      <w:r>
        <w:rPr>
          <w:b/>
        </w:rPr>
        <w:t>Взят</w:t>
      </w:r>
      <w:r>
        <w:t xml:space="preserve"> - дата взятия на диспансерный учет.</w:t>
      </w:r>
    </w:p>
    <w:p w14:paraId="241C9173" w14:textId="77777777" w:rsidR="00B1305F" w:rsidRDefault="00B1305F" w:rsidP="000716AB">
      <w:pPr>
        <w:pStyle w:val="ScrollListBullet"/>
        <w:numPr>
          <w:ilvl w:val="0"/>
          <w:numId w:val="98"/>
        </w:numPr>
        <w:ind w:left="1316"/>
      </w:pPr>
      <w:r>
        <w:rPr>
          <w:b/>
        </w:rPr>
        <w:t>Снят</w:t>
      </w:r>
      <w:r>
        <w:t xml:space="preserve"> - дата снятия с диспансерного учета.</w:t>
      </w:r>
    </w:p>
    <w:p w14:paraId="7704A41E" w14:textId="77777777" w:rsidR="00B1305F" w:rsidRDefault="00B1305F" w:rsidP="000716AB">
      <w:pPr>
        <w:pStyle w:val="ScrollListBullet"/>
        <w:numPr>
          <w:ilvl w:val="0"/>
          <w:numId w:val="98"/>
        </w:numPr>
        <w:ind w:left="1316"/>
      </w:pPr>
      <w:r>
        <w:rPr>
          <w:b/>
        </w:rPr>
        <w:t>Дата след. явки</w:t>
      </w:r>
      <w:r>
        <w:t xml:space="preserve"> - дата следующей явки из раздела "Контроль посещений", которая соответствует текущей дате или позже, но фактическая дата явки не указана. При отсутствии такой даты поле не заполняется.</w:t>
      </w:r>
    </w:p>
    <w:p w14:paraId="08190DB6" w14:textId="77777777" w:rsidR="00B1305F" w:rsidRDefault="00B1305F" w:rsidP="000716AB">
      <w:pPr>
        <w:pStyle w:val="ScrollListBullet"/>
        <w:numPr>
          <w:ilvl w:val="0"/>
          <w:numId w:val="98"/>
        </w:numPr>
        <w:ind w:left="1316"/>
      </w:pPr>
      <w:r>
        <w:rPr>
          <w:b/>
        </w:rPr>
        <w:t>Отделение</w:t>
      </w:r>
      <w:r>
        <w:t xml:space="preserve"> - отделение МО.</w:t>
      </w:r>
    </w:p>
    <w:p w14:paraId="442FA781" w14:textId="77777777" w:rsidR="00B1305F" w:rsidRDefault="00B1305F" w:rsidP="000716AB">
      <w:pPr>
        <w:pStyle w:val="ScrollListBullet"/>
        <w:numPr>
          <w:ilvl w:val="0"/>
          <w:numId w:val="98"/>
        </w:numPr>
        <w:ind w:left="1316"/>
      </w:pPr>
      <w:r>
        <w:rPr>
          <w:b/>
        </w:rPr>
        <w:t>Поставивший врач</w:t>
      </w:r>
      <w:r>
        <w:t xml:space="preserve"> - отображается врач, поставивший под диспансерное наблюдение.</w:t>
      </w:r>
    </w:p>
    <w:p w14:paraId="7339D607" w14:textId="77777777" w:rsidR="00B1305F" w:rsidRDefault="00B1305F" w:rsidP="000716AB">
      <w:pPr>
        <w:pStyle w:val="ScrollListBullet"/>
        <w:numPr>
          <w:ilvl w:val="0"/>
          <w:numId w:val="98"/>
        </w:numPr>
        <w:ind w:left="1316"/>
      </w:pPr>
      <w:r>
        <w:rPr>
          <w:b/>
        </w:rPr>
        <w:t>Ответственный врач</w:t>
      </w:r>
      <w:r>
        <w:t xml:space="preserve"> - отображается врач, который является последним ответственным врачом по состоянию </w:t>
      </w:r>
      <w:proofErr w:type="spellStart"/>
      <w:proofErr w:type="gramStart"/>
      <w:r>
        <w:t>пациента.</w:t>
      </w:r>
      <w:r>
        <w:rPr>
          <w:b/>
        </w:rPr>
        <w:t>Заболевание</w:t>
      </w:r>
      <w:proofErr w:type="spellEnd"/>
      <w:proofErr w:type="gramEnd"/>
      <w:r>
        <w:t xml:space="preserve"> – указывается группа заболеваний, по которому пациент состоит на учете из списка: Общие, </w:t>
      </w:r>
      <w:proofErr w:type="spellStart"/>
      <w:r>
        <w:t>Гемофелия</w:t>
      </w:r>
      <w:proofErr w:type="spellEnd"/>
      <w:r>
        <w:t xml:space="preserve">, Рассеянный склероз, </w:t>
      </w:r>
      <w:proofErr w:type="spellStart"/>
      <w:r>
        <w:t>Муковисцидоз</w:t>
      </w:r>
      <w:proofErr w:type="spellEnd"/>
      <w:r>
        <w:t xml:space="preserve">, Гипофизарный нанизм, Болезнь Гоше, </w:t>
      </w:r>
      <w:proofErr w:type="spellStart"/>
      <w:r>
        <w:t>Миелолейкоз</w:t>
      </w:r>
      <w:proofErr w:type="spellEnd"/>
      <w:r>
        <w:t>, Трансплантация органов (тканей).</w:t>
      </w:r>
    </w:p>
    <w:p w14:paraId="0CD4C667" w14:textId="77777777" w:rsidR="00B1305F" w:rsidRDefault="00B1305F" w:rsidP="000716AB">
      <w:pPr>
        <w:pStyle w:val="ScrollListBullet"/>
        <w:numPr>
          <w:ilvl w:val="0"/>
          <w:numId w:val="98"/>
        </w:numPr>
        <w:ind w:left="1316"/>
      </w:pPr>
      <w:r>
        <w:rPr>
          <w:b/>
        </w:rPr>
        <w:t>Участок</w:t>
      </w:r>
      <w:r>
        <w:t xml:space="preserve"> - отображается номер участка по основному прикреплению пациента к данной МО (МО пользователя). Если пациент имеет основное прикрепление к другой МО, то поле в графе "Участок" пустое.</w:t>
      </w:r>
    </w:p>
    <w:p w14:paraId="59CC1AA2" w14:textId="77777777" w:rsidR="00B1305F" w:rsidRDefault="00B1305F" w:rsidP="000716AB">
      <w:pPr>
        <w:pStyle w:val="ScrollListBullet"/>
        <w:numPr>
          <w:ilvl w:val="0"/>
          <w:numId w:val="98"/>
        </w:numPr>
        <w:ind w:left="1316"/>
      </w:pPr>
      <w:r>
        <w:rPr>
          <w:b/>
        </w:rPr>
        <w:t>7 нозологий</w:t>
      </w:r>
      <w:r>
        <w:t xml:space="preserve"> – указывается, если пациент состоит на учете по заболеванию, входящему в группу по 7 нозологиям.</w:t>
      </w:r>
    </w:p>
    <w:p w14:paraId="0626A20E" w14:textId="77777777" w:rsidR="00B1305F" w:rsidRDefault="00B1305F" w:rsidP="00B1305F">
      <w:r>
        <w:t>Кнопки управления формой:</w:t>
      </w:r>
    </w:p>
    <w:p w14:paraId="1323A777" w14:textId="77777777" w:rsidR="00B1305F" w:rsidRDefault="00B1305F" w:rsidP="000716AB">
      <w:pPr>
        <w:pStyle w:val="ScrollListBullet"/>
        <w:numPr>
          <w:ilvl w:val="0"/>
          <w:numId w:val="99"/>
        </w:numPr>
        <w:ind w:left="1316"/>
      </w:pPr>
      <w:r>
        <w:rPr>
          <w:b/>
        </w:rPr>
        <w:t>Найти</w:t>
      </w:r>
      <w:r>
        <w:t xml:space="preserve"> - запуск поиска по параметрам, заданным в фильтре.</w:t>
      </w:r>
    </w:p>
    <w:p w14:paraId="59DC326E" w14:textId="77777777" w:rsidR="00B1305F" w:rsidRDefault="00B1305F" w:rsidP="000716AB">
      <w:pPr>
        <w:pStyle w:val="ScrollListBullet"/>
        <w:numPr>
          <w:ilvl w:val="0"/>
          <w:numId w:val="99"/>
        </w:numPr>
        <w:ind w:left="1316"/>
      </w:pPr>
      <w:r>
        <w:rPr>
          <w:b/>
        </w:rPr>
        <w:t>Сброс</w:t>
      </w:r>
      <w:r>
        <w:t xml:space="preserve"> - сброс параметров фильтра.</w:t>
      </w:r>
    </w:p>
    <w:p w14:paraId="6F879A9F" w14:textId="77777777" w:rsidR="00B1305F" w:rsidRDefault="00B1305F" w:rsidP="000716AB">
      <w:pPr>
        <w:pStyle w:val="ScrollListBullet"/>
        <w:numPr>
          <w:ilvl w:val="0"/>
          <w:numId w:val="99"/>
        </w:numPr>
        <w:ind w:left="1316"/>
      </w:pPr>
      <w:r>
        <w:rPr>
          <w:b/>
        </w:rPr>
        <w:t>Помощь</w:t>
      </w:r>
      <w:r>
        <w:t xml:space="preserve"> - вызов справки.</w:t>
      </w:r>
    </w:p>
    <w:p w14:paraId="4043BED9" w14:textId="77777777" w:rsidR="00B1305F" w:rsidRDefault="00B1305F" w:rsidP="000716AB">
      <w:pPr>
        <w:pStyle w:val="ScrollListBullet"/>
        <w:numPr>
          <w:ilvl w:val="0"/>
          <w:numId w:val="99"/>
        </w:numPr>
        <w:ind w:left="1316"/>
      </w:pPr>
      <w:r>
        <w:rPr>
          <w:b/>
        </w:rPr>
        <w:t>Закрыть</w:t>
      </w:r>
      <w:r>
        <w:t xml:space="preserve"> - закрыть форму.</w:t>
      </w:r>
    </w:p>
    <w:p w14:paraId="01FD52B1" w14:textId="77777777" w:rsidR="00B1305F" w:rsidRDefault="00B1305F" w:rsidP="00B1305F">
      <w:pPr>
        <w:pStyle w:val="3"/>
      </w:pPr>
      <w:bookmarkStart w:id="125" w:name="_Toc256000035"/>
      <w:bookmarkStart w:id="126" w:name="scroll-bookmark-38"/>
      <w:bookmarkStart w:id="127" w:name="_Toc55330664"/>
      <w:r>
        <w:t>Взятие пациента под диспансерное наблюдение</w:t>
      </w:r>
      <w:bookmarkEnd w:id="125"/>
      <w:bookmarkEnd w:id="126"/>
      <w:bookmarkEnd w:id="127"/>
    </w:p>
    <w:p w14:paraId="6E5A0B31" w14:textId="77777777" w:rsidR="00B1305F" w:rsidRDefault="00B1305F" w:rsidP="00B1305F">
      <w:r>
        <w:t>Для постановки пациента на диспансерное наблюдение:</w:t>
      </w:r>
    </w:p>
    <w:p w14:paraId="0F6C4E2B" w14:textId="0CC38324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Поставить на диспансерный учет</w:t>
      </w:r>
      <w:r>
        <w:t xml:space="preserve"> на боковой панели ЭМК. Подробнее см. </w:t>
      </w:r>
      <w:r w:rsidRPr="00A53453">
        <w:t>Контрольные карты диспансерного наблюдения: Добавление</w:t>
      </w:r>
      <w:r>
        <w:t>.</w:t>
      </w:r>
    </w:p>
    <w:p w14:paraId="48FF794C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на панели инструментов формы </w:t>
      </w:r>
      <w:r>
        <w:rPr>
          <w:b/>
        </w:rPr>
        <w:t>Контрольные карты диспансерного наблюдения: Список</w:t>
      </w:r>
      <w:r>
        <w:t xml:space="preserve">. На форме </w:t>
      </w:r>
      <w:r>
        <w:rPr>
          <w:b/>
        </w:rPr>
        <w:t>Человек: Поиск</w:t>
      </w:r>
      <w:r>
        <w:t xml:space="preserve"> найдите пациента и нажмите </w:t>
      </w:r>
      <w:r>
        <w:rPr>
          <w:b/>
        </w:rPr>
        <w:t>Выбрать</w:t>
      </w:r>
      <w:r>
        <w:t>.</w:t>
      </w:r>
    </w:p>
    <w:p w14:paraId="0BDD42DC" w14:textId="77777777" w:rsidR="00B1305F" w:rsidRDefault="00B1305F" w:rsidP="009300B7">
      <w:pPr>
        <w:pStyle w:val="ScrollListBullet1"/>
      </w:pPr>
      <w:r>
        <w:t>Отобразится форма Контрольные карты диспансерного наблюдения: Добавление.</w:t>
      </w:r>
    </w:p>
    <w:p w14:paraId="425ABB21" w14:textId="77777777" w:rsidR="00B1305F" w:rsidRDefault="00B1305F" w:rsidP="009300B7">
      <w:pPr>
        <w:pStyle w:val="ScrollListBullet1"/>
      </w:pPr>
      <w:r>
        <w:t>Укажите дату взятия пациента под диспансерное наблюдение.</w:t>
      </w:r>
    </w:p>
    <w:p w14:paraId="2DC9A639" w14:textId="77777777" w:rsidR="00B1305F" w:rsidRDefault="00B1305F" w:rsidP="009300B7">
      <w:pPr>
        <w:pStyle w:val="ScrollListBullet1"/>
      </w:pPr>
      <w:r>
        <w:lastRenderedPageBreak/>
        <w:t>Укажите диагноз, с которым пациент взят под диспансерное наблюдение.</w:t>
      </w:r>
    </w:p>
    <w:p w14:paraId="2BFAAC41" w14:textId="77777777" w:rsidR="00B1305F" w:rsidRDefault="00B1305F" w:rsidP="009300B7">
      <w:pPr>
        <w:pStyle w:val="ScrollListBullet1"/>
      </w:pPr>
      <w:r>
        <w:t>Введите дату следующей явки пациента.</w:t>
      </w:r>
    </w:p>
    <w:p w14:paraId="4AAF0165" w14:textId="77777777" w:rsidR="00B1305F" w:rsidRDefault="00B1305F" w:rsidP="009300B7">
      <w:pPr>
        <w:pStyle w:val="ScrollListBullet1"/>
      </w:pPr>
      <w:r>
        <w:t xml:space="preserve">Добавьте льготу, если необходимо. Для работы с льготами предназначен раздел </w:t>
      </w:r>
      <w:r>
        <w:rPr>
          <w:b/>
        </w:rPr>
        <w:t>Льготы</w:t>
      </w:r>
      <w:r>
        <w:t xml:space="preserve"> и панель инструментов.</w:t>
      </w:r>
    </w:p>
    <w:p w14:paraId="36D559FB" w14:textId="77777777" w:rsidR="00B1305F" w:rsidRDefault="00B1305F" w:rsidP="009300B7">
      <w:pPr>
        <w:pStyle w:val="ScrollListBullet1"/>
      </w:pPr>
      <w:r>
        <w:t>Укажите данные о регистре по заболеванию в соответствующем разделе. Раздел отображается, если диагноз из справочника семи нозологий.</w:t>
      </w:r>
    </w:p>
    <w:p w14:paraId="31E9C74E" w14:textId="77777777" w:rsidR="00B1305F" w:rsidRDefault="00B1305F" w:rsidP="009300B7">
      <w:pPr>
        <w:pStyle w:val="ScrollListBullet1"/>
      </w:pPr>
      <w:r>
        <w:t>Введите данные о назначенных медикаментах. Раздел отображается, если пациент включен в регистр по высокозатратным нозологиям.</w:t>
      </w:r>
    </w:p>
    <w:p w14:paraId="708FBBFF" w14:textId="77777777" w:rsidR="00B1305F" w:rsidRDefault="00B1305F" w:rsidP="009300B7">
      <w:pPr>
        <w:pStyle w:val="ScrollListBullet1"/>
      </w:pPr>
      <w:r>
        <w:t xml:space="preserve">Введите данные в раздел </w:t>
      </w:r>
      <w:r>
        <w:rPr>
          <w:b/>
        </w:rPr>
        <w:t>Беременность и роды</w:t>
      </w:r>
      <w:r>
        <w:t>. Раздел отображается, если выбран соответствующий код диагноза.</w:t>
      </w:r>
    </w:p>
    <w:p w14:paraId="552C1C79" w14:textId="77777777" w:rsidR="00B1305F" w:rsidRDefault="00B1305F" w:rsidP="009300B7">
      <w:pPr>
        <w:pStyle w:val="ScrollListBullet1"/>
      </w:pPr>
      <w:r>
        <w:t xml:space="preserve">По завершении работы с формой нажмите кнопку </w:t>
      </w:r>
      <w:r>
        <w:rPr>
          <w:b/>
        </w:rPr>
        <w:t>Сохранить</w:t>
      </w:r>
      <w:r>
        <w:t xml:space="preserve"> для сохранения введенных данных.</w:t>
      </w:r>
    </w:p>
    <w:p w14:paraId="184D2B18" w14:textId="77777777" w:rsidR="00B1305F" w:rsidRDefault="00B1305F" w:rsidP="00B1305F">
      <w:pPr>
        <w:pStyle w:val="3"/>
      </w:pPr>
      <w:bookmarkStart w:id="128" w:name="_Toc256000036"/>
      <w:bookmarkStart w:id="129" w:name="scroll-bookmark-39"/>
      <w:bookmarkStart w:id="130" w:name="_Toc55330665"/>
      <w:r>
        <w:t>Снятие пациента с диспансерного наблюдения</w:t>
      </w:r>
      <w:bookmarkEnd w:id="128"/>
      <w:bookmarkEnd w:id="129"/>
      <w:bookmarkEnd w:id="130"/>
    </w:p>
    <w:p w14:paraId="637B0917" w14:textId="77777777" w:rsidR="00B1305F" w:rsidRDefault="00B1305F" w:rsidP="009300B7">
      <w:pPr>
        <w:pStyle w:val="ScrollListBullet1"/>
      </w:pPr>
      <w:r>
        <w:t>Откройте форму Контрольные карты диспансерного наблюдения в режиме редактирования.</w:t>
      </w:r>
    </w:p>
    <w:p w14:paraId="02189B3D" w14:textId="77777777" w:rsidR="00B1305F" w:rsidRDefault="00B1305F" w:rsidP="009300B7">
      <w:pPr>
        <w:pStyle w:val="ScrollListBullet1"/>
      </w:pPr>
      <w:r>
        <w:t xml:space="preserve">Укажите дату снятия с диспансерного учета в поле </w:t>
      </w:r>
      <w:r>
        <w:rPr>
          <w:b/>
        </w:rPr>
        <w:t>Снят</w:t>
      </w:r>
      <w:r>
        <w:t>. Значение вводится вручную или с помощью календаря.</w:t>
      </w:r>
    </w:p>
    <w:p w14:paraId="05082B83" w14:textId="77777777" w:rsidR="00B1305F" w:rsidRDefault="00B1305F" w:rsidP="009300B7">
      <w:pPr>
        <w:pStyle w:val="ScrollListBullet1"/>
      </w:pPr>
      <w:r>
        <w:t xml:space="preserve">Выберите причину снятия с учета в поле </w:t>
      </w:r>
      <w:r>
        <w:rPr>
          <w:b/>
        </w:rPr>
        <w:t>Причина снятия</w:t>
      </w:r>
      <w:r>
        <w:t>. Значение выбирается в выпадающем списке.</w:t>
      </w:r>
    </w:p>
    <w:p w14:paraId="2579E47C" w14:textId="77777777" w:rsidR="00B1305F" w:rsidRDefault="00B1305F" w:rsidP="009300B7">
      <w:pPr>
        <w:pStyle w:val="ScrollListBullet1"/>
      </w:pPr>
      <w:r>
        <w:t xml:space="preserve">По завершении работы с формой нажмите кнопку </w:t>
      </w:r>
      <w:r>
        <w:rPr>
          <w:b/>
        </w:rPr>
        <w:t>Сохранить</w:t>
      </w:r>
      <w:r>
        <w:t>.</w:t>
      </w:r>
    </w:p>
    <w:p w14:paraId="503F33BE" w14:textId="77777777" w:rsidR="00B1305F" w:rsidRDefault="00B1305F" w:rsidP="00B1305F">
      <w:pPr>
        <w:pStyle w:val="2"/>
      </w:pPr>
      <w:bookmarkStart w:id="131" w:name="_Toc256000037"/>
      <w:bookmarkStart w:id="132" w:name="scroll-bookmark-16"/>
      <w:bookmarkStart w:id="133" w:name="_Toc55330666"/>
      <w:r>
        <w:t>Ответственный врач: Добавление</w:t>
      </w:r>
      <w:bookmarkEnd w:id="131"/>
      <w:bookmarkEnd w:id="132"/>
      <w:bookmarkEnd w:id="133"/>
    </w:p>
    <w:p w14:paraId="23B0CE4A" w14:textId="77777777" w:rsidR="00B1305F" w:rsidRDefault="00B1305F" w:rsidP="00B1305F">
      <w:r>
        <w:t>Форма предназначена для добавления сведений о враче, ответственном за диспансерного пациента.</w:t>
      </w:r>
    </w:p>
    <w:p w14:paraId="50E6A8F9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70705B13" wp14:editId="2162CC62">
            <wp:extent cx="5724525" cy="1724025"/>
            <wp:effectExtent l="0" t="0" r="0" b="0"/>
            <wp:docPr id="100033" name="Рисунок 100033" descr="_scroll_external/attachments/2017-01-18_175143-6ea86fdc197180a9cdf3159b256800492ba131ae1ae22ac0d473aa7c134d5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76597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24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ED4C39" w14:textId="77777777" w:rsidR="00B1305F" w:rsidRDefault="00B1305F" w:rsidP="00B1305F">
      <w:r>
        <w:lastRenderedPageBreak/>
        <w:t xml:space="preserve">Для доступа к форме нажмите кнопку </w:t>
      </w:r>
      <w:r>
        <w:rPr>
          <w:b/>
        </w:rPr>
        <w:t>Добавить</w:t>
      </w:r>
      <w:r>
        <w:t xml:space="preserve"> на панели инструментов раздела </w:t>
      </w:r>
      <w:r>
        <w:rPr>
          <w:b/>
        </w:rPr>
        <w:t>История врачей, ответственных за наблюдение</w:t>
      </w:r>
      <w:r>
        <w:t xml:space="preserve"> контрольной карты диспансерного наблюдения.</w:t>
      </w:r>
    </w:p>
    <w:p w14:paraId="1991F28A" w14:textId="77777777" w:rsidR="00B1305F" w:rsidRDefault="00B1305F" w:rsidP="00B1305F">
      <w:r>
        <w:t>Форма содержит следующие поля для заполнения:</w:t>
      </w:r>
    </w:p>
    <w:p w14:paraId="0F1244B8" w14:textId="77777777" w:rsidR="00B1305F" w:rsidRDefault="00B1305F" w:rsidP="000716AB">
      <w:pPr>
        <w:pStyle w:val="ScrollListBullet"/>
        <w:numPr>
          <w:ilvl w:val="0"/>
          <w:numId w:val="100"/>
        </w:numPr>
        <w:ind w:left="1316"/>
      </w:pPr>
      <w:r>
        <w:rPr>
          <w:b/>
        </w:rPr>
        <w:t>Отделение</w:t>
      </w:r>
      <w:r>
        <w:t xml:space="preserve"> - выбор отделения МО из выпадающего списка. Поле обязательно для заполнения.</w:t>
      </w:r>
    </w:p>
    <w:p w14:paraId="4AE2FD3E" w14:textId="77777777" w:rsidR="00B1305F" w:rsidRDefault="00B1305F" w:rsidP="000716AB">
      <w:pPr>
        <w:pStyle w:val="ScrollListBullet"/>
        <w:numPr>
          <w:ilvl w:val="0"/>
          <w:numId w:val="100"/>
        </w:numPr>
        <w:ind w:left="1316"/>
      </w:pPr>
      <w:r>
        <w:rPr>
          <w:b/>
        </w:rPr>
        <w:t>Ответственный врач</w:t>
      </w:r>
      <w:r>
        <w:t xml:space="preserve"> - выбор из выпадающего списка врачей МО с фильтром по выбранному отделению. Поле обязательно для заполнения.</w:t>
      </w:r>
    </w:p>
    <w:p w14:paraId="011A086C" w14:textId="77777777" w:rsidR="00B1305F" w:rsidRDefault="00B1305F" w:rsidP="000716AB">
      <w:pPr>
        <w:pStyle w:val="ScrollListBullet"/>
        <w:numPr>
          <w:ilvl w:val="0"/>
          <w:numId w:val="100"/>
        </w:numPr>
        <w:ind w:left="1316"/>
      </w:pPr>
      <w:r>
        <w:rPr>
          <w:b/>
        </w:rPr>
        <w:t>Период ответственности</w:t>
      </w:r>
      <w:r>
        <w:t xml:space="preserve"> - вводятся даты начала и окончания периода ответственности выбранного врача. Дата начала – обязательна для заполнения, не может быть раньше даты взятия под наблюдение и позже даты снятия с наблюдения. Дата окончания – необязательна для заполнения, не может быть раньше даты начала и позже текущей даты. Вводимый период ответственности не должен пересекаться с другими существующими периодами ответственности. Если условие не соблюдаются, при сохранении формы выводится ошибка.</w:t>
      </w:r>
    </w:p>
    <w:p w14:paraId="5EC1C2FE" w14:textId="77777777" w:rsidR="00B1305F" w:rsidRDefault="00B1305F" w:rsidP="00B1305F">
      <w:pPr>
        <w:pStyle w:val="2"/>
      </w:pPr>
      <w:bookmarkStart w:id="134" w:name="_Toc256000038"/>
      <w:bookmarkStart w:id="135" w:name="scroll-bookmark-40"/>
      <w:bookmarkStart w:id="136" w:name="_Toc55330667"/>
      <w:r>
        <w:t>Печать контрольной карты диспансерного наблюдения (форма №030у-04)</w:t>
      </w:r>
      <w:bookmarkEnd w:id="134"/>
      <w:bookmarkEnd w:id="135"/>
      <w:bookmarkEnd w:id="136"/>
    </w:p>
    <w:p w14:paraId="4A62671C" w14:textId="77777777" w:rsidR="00B1305F" w:rsidRDefault="00B1305F" w:rsidP="00B1305F">
      <w:r>
        <w:t xml:space="preserve">Для формирования печатной формы №030у-04 в формате PDF нажмите кнопку </w:t>
      </w:r>
      <w:r>
        <w:rPr>
          <w:b/>
        </w:rPr>
        <w:t xml:space="preserve">Печать Контрольной карты </w:t>
      </w:r>
      <w:proofErr w:type="spellStart"/>
      <w:r>
        <w:rPr>
          <w:b/>
        </w:rPr>
        <w:t>дисп</w:t>
      </w:r>
      <w:proofErr w:type="spellEnd"/>
      <w:r>
        <w:rPr>
          <w:b/>
        </w:rPr>
        <w:t>. наблюдения</w:t>
      </w:r>
      <w:r>
        <w:t>.</w:t>
      </w:r>
    </w:p>
    <w:p w14:paraId="3C1A8480" w14:textId="77777777" w:rsidR="00B1305F" w:rsidRDefault="00B1305F" w:rsidP="00B1305F">
      <w:r>
        <w:t>Кнопка доступна на формах:</w:t>
      </w:r>
    </w:p>
    <w:p w14:paraId="6059E87B" w14:textId="0944722F" w:rsidR="00B1305F" w:rsidRDefault="00B1305F" w:rsidP="000716AB">
      <w:pPr>
        <w:pStyle w:val="ScrollListBullet"/>
        <w:numPr>
          <w:ilvl w:val="0"/>
          <w:numId w:val="101"/>
        </w:numPr>
        <w:ind w:left="1316"/>
      </w:pPr>
      <w:r w:rsidRPr="00A53453">
        <w:t>Контрольные карты диспансерного наблюдения: Поиск</w:t>
      </w:r>
      <w:r>
        <w:t>;</w:t>
      </w:r>
    </w:p>
    <w:p w14:paraId="7438A98C" w14:textId="7C97B7D6" w:rsidR="00B1305F" w:rsidRDefault="00B1305F" w:rsidP="000716AB">
      <w:pPr>
        <w:pStyle w:val="ScrollListBullet"/>
        <w:numPr>
          <w:ilvl w:val="0"/>
          <w:numId w:val="101"/>
        </w:numPr>
        <w:ind w:left="1316"/>
      </w:pPr>
      <w:r w:rsidRPr="00A53453">
        <w:t>Контрольные карты диспансерного наблюдения: Список</w:t>
      </w:r>
      <w:r>
        <w:t>;</w:t>
      </w:r>
    </w:p>
    <w:p w14:paraId="3CCD4B28" w14:textId="4DE25890" w:rsidR="00B1305F" w:rsidRDefault="00B1305F" w:rsidP="000716AB">
      <w:pPr>
        <w:pStyle w:val="ScrollListBullet"/>
        <w:numPr>
          <w:ilvl w:val="0"/>
          <w:numId w:val="101"/>
        </w:numPr>
        <w:ind w:left="1316"/>
      </w:pPr>
      <w:r w:rsidRPr="00A53453">
        <w:t>Контрольные карты диспансерного наблюдения Добавление</w:t>
      </w:r>
      <w:r>
        <w:t>.</w:t>
      </w:r>
    </w:p>
    <w:p w14:paraId="2AC91B91" w14:textId="3A722CC7" w:rsidR="00B1305F" w:rsidRDefault="00B1305F" w:rsidP="00B1305F">
      <w:r>
        <w:t xml:space="preserve">О доступе к формам см. </w:t>
      </w:r>
      <w:r w:rsidRPr="00A53453">
        <w:t>Поиск контрольной карты диспансерного наблюдения</w:t>
      </w:r>
      <w:r>
        <w:t>.</w:t>
      </w:r>
    </w:p>
    <w:p w14:paraId="003361F2" w14:textId="77777777" w:rsidR="00B1305F" w:rsidRDefault="00B1305F" w:rsidP="00B1305F">
      <w:r>
        <w:t>В результате на новой вкладке или в новом окне отобразится печатная форма контрольной карты.</w:t>
      </w:r>
    </w:p>
    <w:p w14:paraId="4E413357" w14:textId="77777777" w:rsidR="00B1305F" w:rsidRDefault="00B1305F" w:rsidP="00B1305F">
      <w:r>
        <w:t>В качестве номера диспансерной карты выводится номер амбулаторной карты, связанной с прикреплением:</w:t>
      </w:r>
    </w:p>
    <w:p w14:paraId="365B73D0" w14:textId="77777777" w:rsidR="00B1305F" w:rsidRDefault="00B1305F" w:rsidP="000716AB">
      <w:pPr>
        <w:pStyle w:val="ScrollListBullet"/>
        <w:numPr>
          <w:ilvl w:val="0"/>
          <w:numId w:val="102"/>
        </w:numPr>
        <w:ind w:left="1316"/>
      </w:pPr>
      <w:r>
        <w:t>Если в МО диспансерного наблюдения, на момент печати карты, имеется активное основное прикрепление, то необходимо использовать номер карты из прикрепления.</w:t>
      </w:r>
    </w:p>
    <w:p w14:paraId="6D76C74E" w14:textId="77777777" w:rsidR="00B1305F" w:rsidRDefault="00B1305F" w:rsidP="000716AB">
      <w:pPr>
        <w:pStyle w:val="ScrollListBullet"/>
        <w:numPr>
          <w:ilvl w:val="0"/>
          <w:numId w:val="102"/>
        </w:numPr>
        <w:ind w:left="1316"/>
      </w:pPr>
      <w:r>
        <w:t>Если в МО диспансерного наблюдения, на момент печати карты, нет активного основного прикрепления, но имеется активное служебное, то использовать номер карты из служебного прикрепления.</w:t>
      </w:r>
    </w:p>
    <w:p w14:paraId="00C8E5E3" w14:textId="77777777" w:rsidR="00B1305F" w:rsidRDefault="00B1305F" w:rsidP="000716AB">
      <w:pPr>
        <w:pStyle w:val="ScrollListBullet"/>
        <w:numPr>
          <w:ilvl w:val="0"/>
          <w:numId w:val="102"/>
        </w:numPr>
        <w:ind w:left="1316"/>
      </w:pPr>
      <w:r>
        <w:lastRenderedPageBreak/>
        <w:t>Если в МО диспансерного наблюдения, на момент печати карты, нет ни основного, ни служебного прикрепления, но есть амбулаторные карты (выданные в МО), то в качестве номера используется номер последней амбулаторной карты (выданной в МО).</w:t>
      </w:r>
    </w:p>
    <w:p w14:paraId="3627F455" w14:textId="77777777" w:rsidR="00B1305F" w:rsidRDefault="00B1305F" w:rsidP="000716AB">
      <w:pPr>
        <w:pStyle w:val="ScrollListBullet"/>
        <w:numPr>
          <w:ilvl w:val="0"/>
          <w:numId w:val="102"/>
        </w:numPr>
        <w:ind w:left="1316"/>
      </w:pPr>
      <w:r>
        <w:t>Если в МО нет ни амбулаторных карт, ни основного прикрепления, ни служебного прикрепления, то номер карты не указывается.</w:t>
      </w:r>
    </w:p>
    <w:p w14:paraId="35D52391" w14:textId="77777777" w:rsidR="00B1305F" w:rsidRDefault="00B1305F" w:rsidP="00B1305F">
      <w:pPr>
        <w:pStyle w:val="2"/>
      </w:pPr>
      <w:bookmarkStart w:id="137" w:name="_Toc256000039"/>
      <w:bookmarkStart w:id="138" w:name="scroll-bookmark-42"/>
      <w:bookmarkStart w:id="139" w:name="_Toc55330668"/>
      <w:r>
        <w:t>Планы контрольных посещений в рамках диспансерного наблюдения</w:t>
      </w:r>
      <w:bookmarkEnd w:id="137"/>
      <w:bookmarkEnd w:id="138"/>
      <w:bookmarkEnd w:id="139"/>
    </w:p>
    <w:p w14:paraId="4A00BF34" w14:textId="77777777" w:rsidR="00B1305F" w:rsidRDefault="00B1305F" w:rsidP="00B1305F">
      <w:pPr>
        <w:pStyle w:val="3"/>
      </w:pPr>
      <w:bookmarkStart w:id="140" w:name="_Toc256000040"/>
      <w:bookmarkStart w:id="141" w:name="scroll-bookmark-43"/>
      <w:bookmarkStart w:id="142" w:name="_Toc55330669"/>
      <w:r>
        <w:t>Общая информация</w:t>
      </w:r>
      <w:bookmarkEnd w:id="140"/>
      <w:bookmarkEnd w:id="141"/>
      <w:bookmarkEnd w:id="142"/>
    </w:p>
    <w:p w14:paraId="19B4143F" w14:textId="77777777" w:rsidR="00B1305F" w:rsidRDefault="00B1305F" w:rsidP="00B1305F">
      <w:r>
        <w:t>Функционал предназначен для формирования медицинскими организациями плана контрольных посещений в рамках диспансерного наблюдения для последующей передачи в ТФОМС.</w:t>
      </w:r>
    </w:p>
    <w:p w14:paraId="2C796D02" w14:textId="77777777" w:rsidR="00B1305F" w:rsidRDefault="00B1305F" w:rsidP="00B1305F">
      <w:r>
        <w:t>Функционал доступен пользователю АРМ медицинского статистика и АРМ администратора МО.</w:t>
      </w:r>
    </w:p>
    <w:p w14:paraId="4957C170" w14:textId="77777777" w:rsidR="00B1305F" w:rsidRDefault="00B1305F" w:rsidP="00B1305F">
      <w:pPr>
        <w:pStyle w:val="phnormal"/>
      </w:pPr>
      <w:bookmarkStart w:id="143" w:name="_Toc256000041"/>
      <w:bookmarkStart w:id="144" w:name="scroll-bookmark-44"/>
      <w:r>
        <w:t>Краткое описание процесса</w:t>
      </w:r>
      <w:bookmarkEnd w:id="143"/>
      <w:bookmarkEnd w:id="144"/>
    </w:p>
    <w:p w14:paraId="46A4CC1D" w14:textId="77777777" w:rsidR="00B1305F" w:rsidRDefault="00B1305F" w:rsidP="00B1305F">
      <w:r>
        <w:t>Специалист МО, ответственный за взаимодействие с ТФОМС в части передачи данных по диспансерному наблюдению:</w:t>
      </w:r>
    </w:p>
    <w:p w14:paraId="3B3759FD" w14:textId="77777777" w:rsidR="00B1305F" w:rsidRDefault="00B1305F" w:rsidP="009300B7">
      <w:pPr>
        <w:pStyle w:val="ScrollListBullet1"/>
      </w:pPr>
      <w:r>
        <w:t>Формирует план контрольных посещений в рамках диспансерного наблюдения по состоянию на начало года и актуализирует его по состоянию на начало каждого квартала.</w:t>
      </w:r>
    </w:p>
    <w:p w14:paraId="55841680" w14:textId="77777777" w:rsidR="00B1305F" w:rsidRDefault="00B1305F" w:rsidP="009300B7">
      <w:pPr>
        <w:pStyle w:val="ScrollListBullet1"/>
      </w:pPr>
      <w:r>
        <w:t>Редактирует ошибки в картах ДН, если они имеются, и включает их в план.</w:t>
      </w:r>
    </w:p>
    <w:p w14:paraId="4760134D" w14:textId="77777777" w:rsidR="00B1305F" w:rsidRDefault="00B1305F" w:rsidP="009300B7">
      <w:pPr>
        <w:pStyle w:val="ScrollListBullet1"/>
      </w:pPr>
      <w:r>
        <w:t>Данные о контрольных посещениях обновляются в ТФОМС на основании сведений, полученных от МО. Импорт ответов от ТФОМС не предусмотрен.</w:t>
      </w:r>
    </w:p>
    <w:p w14:paraId="4BD152E7" w14:textId="77777777" w:rsidR="00B1305F" w:rsidRDefault="00B1305F" w:rsidP="00B1305F">
      <w:pPr>
        <w:pStyle w:val="phnormal"/>
      </w:pPr>
      <w:bookmarkStart w:id="145" w:name="_Toc256000042"/>
      <w:bookmarkStart w:id="146" w:name="scroll-bookmark-45"/>
      <w:r>
        <w:t>Формирование плана контрольных посещений в рамках диспансерного наблюдения</w:t>
      </w:r>
      <w:bookmarkEnd w:id="145"/>
      <w:bookmarkEnd w:id="146"/>
    </w:p>
    <w:p w14:paraId="38665145" w14:textId="77777777" w:rsidR="00B1305F" w:rsidRDefault="00B1305F" w:rsidP="00B1305F">
      <w:r>
        <w:t>Условия включения данных в список карт ДН:</w:t>
      </w:r>
    </w:p>
    <w:p w14:paraId="48488661" w14:textId="77777777" w:rsidR="00B1305F" w:rsidRDefault="00B1305F" w:rsidP="000716AB">
      <w:pPr>
        <w:pStyle w:val="ScrollListBullet"/>
        <w:numPr>
          <w:ilvl w:val="0"/>
          <w:numId w:val="103"/>
        </w:numPr>
        <w:ind w:left="1316"/>
      </w:pPr>
      <w:r>
        <w:t xml:space="preserve">Для отчетного периода </w:t>
      </w:r>
      <w:r>
        <w:rPr>
          <w:b/>
        </w:rPr>
        <w:t>Год (текущий год)</w:t>
      </w:r>
      <w:r>
        <w:t xml:space="preserve"> - по состоянию на начало каждого года в план включаются все карты и контрольные посещения лиц, состоящих на диспансерном учете, у которых на отчетный год запланированы контрольные посещения.</w:t>
      </w:r>
    </w:p>
    <w:p w14:paraId="21580790" w14:textId="77777777" w:rsidR="00B1305F" w:rsidRDefault="00B1305F" w:rsidP="000716AB">
      <w:pPr>
        <w:pStyle w:val="ScrollListBullet"/>
        <w:numPr>
          <w:ilvl w:val="0"/>
          <w:numId w:val="103"/>
        </w:numPr>
        <w:ind w:left="1316"/>
      </w:pPr>
      <w:r>
        <w:t>Далее по состоянию на первое число каждого квартала список актуализируется:</w:t>
      </w:r>
    </w:p>
    <w:p w14:paraId="4926EE5D" w14:textId="77777777" w:rsidR="00B1305F" w:rsidRDefault="00B1305F" w:rsidP="000716AB">
      <w:pPr>
        <w:pStyle w:val="ScrollListBullet2"/>
        <w:numPr>
          <w:ilvl w:val="0"/>
          <w:numId w:val="104"/>
        </w:numPr>
      </w:pPr>
      <w:r>
        <w:t>В план включатся карты и контрольные посещения лиц, состоящих на учете на конец квартала, у которых есть контрольные посещения в отчетном году.</w:t>
      </w:r>
    </w:p>
    <w:p w14:paraId="75933176" w14:textId="77777777" w:rsidR="00B1305F" w:rsidRDefault="00B1305F" w:rsidP="000716AB">
      <w:pPr>
        <w:pStyle w:val="ScrollListBullet2"/>
        <w:numPr>
          <w:ilvl w:val="0"/>
          <w:numId w:val="104"/>
        </w:numPr>
      </w:pPr>
      <w:r>
        <w:t>В план включаются карты, снятые с учета в истекшем квартале, с контрольным посещением, дата которого меньше даты снятия с учета.</w:t>
      </w:r>
    </w:p>
    <w:p w14:paraId="2ADD673E" w14:textId="77777777" w:rsidR="00B1305F" w:rsidRDefault="00B1305F" w:rsidP="00B1305F">
      <w:r>
        <w:lastRenderedPageBreak/>
        <w:t>Передача данных осуществляется посредством файлового обмена - файл с данными экспортируется в ТФОМС.</w:t>
      </w:r>
    </w:p>
    <w:p w14:paraId="0ACE743E" w14:textId="77777777" w:rsidR="00B1305F" w:rsidRDefault="00B1305F" w:rsidP="00B1305F">
      <w:pPr>
        <w:pStyle w:val="3"/>
      </w:pPr>
      <w:bookmarkStart w:id="147" w:name="_Toc256000043"/>
      <w:bookmarkStart w:id="148" w:name="scroll-bookmark-46"/>
      <w:bookmarkStart w:id="149" w:name="_Toc55330670"/>
      <w:r>
        <w:t>Описание формы</w:t>
      </w:r>
      <w:bookmarkEnd w:id="147"/>
      <w:bookmarkEnd w:id="148"/>
      <w:bookmarkEnd w:id="149"/>
    </w:p>
    <w:p w14:paraId="2D4E2346" w14:textId="38FED79D" w:rsidR="00B1305F" w:rsidRDefault="00B1305F" w:rsidP="00B1305F">
      <w:r>
        <w:t xml:space="preserve">Форма доступна в </w:t>
      </w:r>
      <w:hyperlink r:id="rId55" w:history="1">
        <w:r>
          <w:rPr>
            <w:rStyle w:val="a3"/>
          </w:rPr>
          <w:t>АРМ медицинского статистика</w:t>
        </w:r>
      </w:hyperlink>
      <w:r>
        <w:t xml:space="preserve">, </w:t>
      </w:r>
      <w:hyperlink r:id="rId56" w:history="1">
        <w:r>
          <w:rPr>
            <w:rStyle w:val="a3"/>
          </w:rPr>
          <w:t>АРМ администратора МО</w:t>
        </w:r>
      </w:hyperlink>
      <w:r>
        <w:t>.</w:t>
      </w:r>
    </w:p>
    <w:p w14:paraId="29AC097A" w14:textId="77777777" w:rsidR="00B1305F" w:rsidRDefault="00B1305F" w:rsidP="00B1305F">
      <w:r>
        <w:t xml:space="preserve">Для доступа к форме в АРМ медицинского статистика нажмите кнопку </w:t>
      </w:r>
      <w:r>
        <w:rPr>
          <w:b/>
        </w:rPr>
        <w:t>Планы диспансеризации и профилактических медицинских осмотров</w:t>
      </w:r>
      <w:r>
        <w:t xml:space="preserve"> на боковой панели главной формы АРМ.</w:t>
      </w:r>
    </w:p>
    <w:p w14:paraId="47F44704" w14:textId="77777777" w:rsidR="00B1305F" w:rsidRDefault="00B1305F" w:rsidP="009300B7">
      <w:pPr>
        <w:pStyle w:val="phfigure"/>
      </w:pPr>
      <w:r>
        <w:rPr>
          <w:noProof/>
        </w:rPr>
        <w:drawing>
          <wp:inline distT="0" distB="0" distL="0" distR="0" wp14:anchorId="66479567" wp14:editId="633B8D66">
            <wp:extent cx="942975" cy="1581150"/>
            <wp:effectExtent l="0" t="0" r="0" b="0"/>
            <wp:docPr id="100034" name="Рисунок 100034" descr="_scroll_external/attachments/2020-05-25_110100-46fd848f21c03a56bedcf7683fd18869e1847b0d6ea55bfb3fb4ae527dc75e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26840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581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55390D" w14:textId="77777777" w:rsidR="00B1305F" w:rsidRDefault="00B1305F" w:rsidP="00B1305F">
      <w:r>
        <w:t xml:space="preserve">Для доступа к форме в АРМ администратора МО нажмите кнопку </w:t>
      </w:r>
      <w:r>
        <w:rPr>
          <w:b/>
        </w:rPr>
        <w:t>Инструментарий</w:t>
      </w:r>
      <w:r>
        <w:t xml:space="preserve"> на боковой панели главной формы АРМ, затем выберите пункт </w:t>
      </w:r>
      <w:r>
        <w:rPr>
          <w:b/>
        </w:rPr>
        <w:t>Планы контрольных посещений в рамках диспансерного наблюдения</w:t>
      </w:r>
      <w:r>
        <w:t>.</w:t>
      </w:r>
    </w:p>
    <w:p w14:paraId="3D7A5DF9" w14:textId="77777777" w:rsidR="00B1305F" w:rsidRDefault="00B1305F" w:rsidP="009300B7">
      <w:pPr>
        <w:pStyle w:val="phfigure"/>
      </w:pPr>
      <w:r>
        <w:rPr>
          <w:noProof/>
        </w:rPr>
        <w:drawing>
          <wp:inline distT="0" distB="0" distL="0" distR="0" wp14:anchorId="7EAC5AFE" wp14:editId="352BB36B">
            <wp:extent cx="4314825" cy="3267075"/>
            <wp:effectExtent l="0" t="0" r="0" b="0"/>
            <wp:docPr id="100035" name="Рисунок 100035" descr="_scroll_external/attachments/2019-04-22_152915-e4be7241144cfdf170d59e4590b29753b8126201f7903592c32a8d7d56d33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50155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67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73E06B" w14:textId="77777777" w:rsidR="00B1305F" w:rsidRDefault="00B1305F" w:rsidP="00B1305F">
      <w:r>
        <w:t>Форма содержит:</w:t>
      </w:r>
    </w:p>
    <w:p w14:paraId="6A752855" w14:textId="77777777" w:rsidR="00B1305F" w:rsidRDefault="00B1305F" w:rsidP="000716AB">
      <w:pPr>
        <w:pStyle w:val="ScrollListBullet"/>
        <w:numPr>
          <w:ilvl w:val="0"/>
          <w:numId w:val="105"/>
        </w:numPr>
        <w:ind w:left="1316"/>
      </w:pPr>
      <w:r>
        <w:t>панель фильтров;</w:t>
      </w:r>
    </w:p>
    <w:p w14:paraId="2B993F50" w14:textId="77777777" w:rsidR="00B1305F" w:rsidRDefault="00B1305F" w:rsidP="000716AB">
      <w:pPr>
        <w:pStyle w:val="ScrollListBullet"/>
        <w:numPr>
          <w:ilvl w:val="0"/>
          <w:numId w:val="105"/>
        </w:numPr>
        <w:ind w:left="1316"/>
      </w:pPr>
      <w:r>
        <w:t>список планов;</w:t>
      </w:r>
    </w:p>
    <w:p w14:paraId="311EB243" w14:textId="77777777" w:rsidR="00B1305F" w:rsidRDefault="00B1305F" w:rsidP="000716AB">
      <w:pPr>
        <w:pStyle w:val="ScrollListBullet"/>
        <w:numPr>
          <w:ilvl w:val="0"/>
          <w:numId w:val="105"/>
        </w:numPr>
        <w:ind w:left="1316"/>
      </w:pPr>
      <w:r>
        <w:lastRenderedPageBreak/>
        <w:t xml:space="preserve">блок </w:t>
      </w:r>
      <w:r>
        <w:rPr>
          <w:b/>
        </w:rPr>
        <w:t>Файлы экспорта</w:t>
      </w:r>
      <w:r>
        <w:t>;</w:t>
      </w:r>
    </w:p>
    <w:p w14:paraId="01A971C9" w14:textId="77777777" w:rsidR="00B1305F" w:rsidRDefault="00B1305F" w:rsidP="000716AB">
      <w:pPr>
        <w:pStyle w:val="ScrollListBullet"/>
        <w:numPr>
          <w:ilvl w:val="0"/>
          <w:numId w:val="105"/>
        </w:numPr>
        <w:ind w:left="1316"/>
      </w:pPr>
      <w:r>
        <w:t xml:space="preserve">блок </w:t>
      </w:r>
      <w:r>
        <w:rPr>
          <w:b/>
        </w:rPr>
        <w:t>Ошибки</w:t>
      </w:r>
      <w:r>
        <w:t>.</w:t>
      </w:r>
    </w:p>
    <w:p w14:paraId="5C7EDD65" w14:textId="77777777" w:rsidR="00B1305F" w:rsidRDefault="00B1305F" w:rsidP="00B1305F">
      <w:pPr>
        <w:pStyle w:val="phnormal"/>
      </w:pPr>
      <w:bookmarkStart w:id="150" w:name="_Toc256000044"/>
      <w:bookmarkStart w:id="151" w:name="scroll-bookmark-47"/>
      <w:r>
        <w:t>Панель фильтров</w:t>
      </w:r>
      <w:bookmarkEnd w:id="150"/>
      <w:bookmarkEnd w:id="151"/>
    </w:p>
    <w:p w14:paraId="0A00606F" w14:textId="77777777" w:rsidR="00B1305F" w:rsidRDefault="00B1305F" w:rsidP="00B1305F">
      <w:r>
        <w:t>Панель фильтров содержит поля:</w:t>
      </w:r>
    </w:p>
    <w:p w14:paraId="4B80411D" w14:textId="77777777" w:rsidR="00B1305F" w:rsidRDefault="00B1305F" w:rsidP="000716AB">
      <w:pPr>
        <w:pStyle w:val="ScrollListBullet"/>
        <w:numPr>
          <w:ilvl w:val="0"/>
          <w:numId w:val="106"/>
        </w:numPr>
        <w:ind w:left="1316"/>
      </w:pPr>
      <w:r>
        <w:rPr>
          <w:b/>
        </w:rPr>
        <w:t>Год</w:t>
      </w:r>
      <w:r>
        <w:t>.</w:t>
      </w:r>
    </w:p>
    <w:p w14:paraId="124ED79F" w14:textId="77777777" w:rsidR="00B1305F" w:rsidRDefault="00B1305F" w:rsidP="000716AB">
      <w:pPr>
        <w:pStyle w:val="ScrollListBullet"/>
        <w:numPr>
          <w:ilvl w:val="0"/>
          <w:numId w:val="106"/>
        </w:numPr>
        <w:ind w:left="1316"/>
      </w:pPr>
      <w:r>
        <w:rPr>
          <w:b/>
        </w:rPr>
        <w:t>Тип осмотра</w:t>
      </w:r>
      <w:r>
        <w:t xml:space="preserve"> - типы диспансеризации и осмотров. Значение выбирается из выпадающего списка:</w:t>
      </w:r>
    </w:p>
    <w:p w14:paraId="75B29951" w14:textId="77777777" w:rsidR="00B1305F" w:rsidRDefault="00B1305F" w:rsidP="000716AB">
      <w:pPr>
        <w:pStyle w:val="ScrollListBullet2"/>
        <w:numPr>
          <w:ilvl w:val="0"/>
          <w:numId w:val="107"/>
        </w:numPr>
      </w:pPr>
      <w:r>
        <w:t>Все;</w:t>
      </w:r>
    </w:p>
    <w:p w14:paraId="5FB0BF38" w14:textId="77777777" w:rsidR="00B1305F" w:rsidRDefault="00B1305F" w:rsidP="000716AB">
      <w:pPr>
        <w:pStyle w:val="ScrollListBullet2"/>
        <w:numPr>
          <w:ilvl w:val="0"/>
          <w:numId w:val="107"/>
        </w:numPr>
      </w:pPr>
      <w:r>
        <w:t xml:space="preserve">1. </w:t>
      </w:r>
      <w:proofErr w:type="spellStart"/>
      <w:r>
        <w:t>Дисп-ция</w:t>
      </w:r>
      <w:proofErr w:type="spellEnd"/>
      <w:r>
        <w:t xml:space="preserve"> </w:t>
      </w:r>
      <w:proofErr w:type="spellStart"/>
      <w:r>
        <w:t>взр</w:t>
      </w:r>
      <w:proofErr w:type="spellEnd"/>
      <w:r>
        <w:t>. населения 1-ый этап.</w:t>
      </w:r>
    </w:p>
    <w:p w14:paraId="1AA4BEDB" w14:textId="77777777" w:rsidR="00B1305F" w:rsidRDefault="00B1305F" w:rsidP="000716AB">
      <w:pPr>
        <w:pStyle w:val="ScrollListBullet2"/>
        <w:numPr>
          <w:ilvl w:val="0"/>
          <w:numId w:val="107"/>
        </w:numPr>
      </w:pPr>
      <w:r>
        <w:t xml:space="preserve">3. </w:t>
      </w:r>
      <w:proofErr w:type="spellStart"/>
      <w:r>
        <w:t>Дисп-ция</w:t>
      </w:r>
      <w:proofErr w:type="spellEnd"/>
      <w:r>
        <w:t xml:space="preserve"> детей-сирот стационарных </w:t>
      </w:r>
      <w:proofErr w:type="spellStart"/>
      <w:r>
        <w:t>1-ый</w:t>
      </w:r>
      <w:proofErr w:type="spellEnd"/>
      <w:r>
        <w:t xml:space="preserve"> этап.</w:t>
      </w:r>
    </w:p>
    <w:p w14:paraId="3D3AA689" w14:textId="77777777" w:rsidR="00B1305F" w:rsidRDefault="00B1305F" w:rsidP="000716AB">
      <w:pPr>
        <w:pStyle w:val="ScrollListBullet2"/>
        <w:numPr>
          <w:ilvl w:val="0"/>
          <w:numId w:val="107"/>
        </w:numPr>
      </w:pPr>
      <w:r>
        <w:t xml:space="preserve">5. Проф. осмотры </w:t>
      </w:r>
      <w:proofErr w:type="spellStart"/>
      <w:r>
        <w:t>взр</w:t>
      </w:r>
      <w:proofErr w:type="spellEnd"/>
      <w:r>
        <w:t>. населения.</w:t>
      </w:r>
    </w:p>
    <w:p w14:paraId="0E139A7B" w14:textId="77777777" w:rsidR="00B1305F" w:rsidRDefault="00B1305F" w:rsidP="000716AB">
      <w:pPr>
        <w:pStyle w:val="ScrollListBullet2"/>
        <w:numPr>
          <w:ilvl w:val="0"/>
          <w:numId w:val="107"/>
        </w:numPr>
      </w:pPr>
      <w:r>
        <w:t>6. Периодические осмотры несовершеннолетних.</w:t>
      </w:r>
    </w:p>
    <w:p w14:paraId="211A29D1" w14:textId="77777777" w:rsidR="00B1305F" w:rsidRDefault="00B1305F" w:rsidP="000716AB">
      <w:pPr>
        <w:pStyle w:val="ScrollListBullet2"/>
        <w:numPr>
          <w:ilvl w:val="0"/>
          <w:numId w:val="107"/>
        </w:numPr>
      </w:pPr>
      <w:r>
        <w:t xml:space="preserve">7. </w:t>
      </w:r>
      <w:proofErr w:type="spellStart"/>
      <w:r>
        <w:t>Дисп-ция</w:t>
      </w:r>
      <w:proofErr w:type="spellEnd"/>
      <w:r>
        <w:t xml:space="preserve"> </w:t>
      </w:r>
      <w:proofErr w:type="gramStart"/>
      <w:r>
        <w:t>детей-сирот</w:t>
      </w:r>
      <w:proofErr w:type="gramEnd"/>
      <w:r>
        <w:t xml:space="preserve"> усыновленных </w:t>
      </w:r>
      <w:proofErr w:type="spellStart"/>
      <w:r>
        <w:t>1-ый</w:t>
      </w:r>
      <w:proofErr w:type="spellEnd"/>
      <w:r>
        <w:t xml:space="preserve"> этап.</w:t>
      </w:r>
    </w:p>
    <w:p w14:paraId="03C2F532" w14:textId="77777777" w:rsidR="00B1305F" w:rsidRDefault="00B1305F" w:rsidP="000716AB">
      <w:pPr>
        <w:pStyle w:val="ScrollListBullet2"/>
        <w:numPr>
          <w:ilvl w:val="0"/>
          <w:numId w:val="107"/>
        </w:numPr>
      </w:pPr>
      <w:r>
        <w:t>9. Предварительные осмотры несовершеннолетних 1-ый этап.</w:t>
      </w:r>
    </w:p>
    <w:p w14:paraId="69453077" w14:textId="77777777" w:rsidR="00B1305F" w:rsidRDefault="00B1305F" w:rsidP="000716AB">
      <w:pPr>
        <w:pStyle w:val="ScrollListBullet2"/>
        <w:numPr>
          <w:ilvl w:val="0"/>
          <w:numId w:val="107"/>
        </w:numPr>
      </w:pPr>
      <w:r>
        <w:t>10. Профилактические осмотры несовершеннолетних 1-ый этап.</w:t>
      </w:r>
    </w:p>
    <w:p w14:paraId="1E613301" w14:textId="77777777" w:rsidR="00B1305F" w:rsidRDefault="00B1305F" w:rsidP="000716AB">
      <w:pPr>
        <w:pStyle w:val="ScrollListBullet"/>
        <w:numPr>
          <w:ilvl w:val="0"/>
          <w:numId w:val="106"/>
        </w:numPr>
        <w:ind w:left="1316"/>
      </w:pPr>
      <w:r>
        <w:rPr>
          <w:b/>
        </w:rPr>
        <w:t>Дата экспорта</w:t>
      </w:r>
      <w:r>
        <w:t xml:space="preserve"> - поле ввода периода дат, по умолчанию пустое, доступны значения не более текущей даты. При выборе значения в поле производится фильтрация:</w:t>
      </w:r>
    </w:p>
    <w:p w14:paraId="11EE64D0" w14:textId="77777777" w:rsidR="00B1305F" w:rsidRDefault="00B1305F" w:rsidP="000716AB">
      <w:pPr>
        <w:pStyle w:val="ScrollListBullet2"/>
        <w:numPr>
          <w:ilvl w:val="0"/>
          <w:numId w:val="108"/>
        </w:numPr>
      </w:pPr>
      <w:r>
        <w:t>в списке планов отображаются записи планов, по которым производился экспорт данных в заданный период.</w:t>
      </w:r>
    </w:p>
    <w:p w14:paraId="019E42ED" w14:textId="77777777" w:rsidR="00B1305F" w:rsidRDefault="00B1305F" w:rsidP="000716AB">
      <w:pPr>
        <w:pStyle w:val="ScrollListBullet2"/>
        <w:numPr>
          <w:ilvl w:val="0"/>
          <w:numId w:val="108"/>
        </w:numPr>
      </w:pPr>
      <w:r>
        <w:t xml:space="preserve">в блоке </w:t>
      </w:r>
      <w:r>
        <w:rPr>
          <w:b/>
        </w:rPr>
        <w:t>Файлы экспорта</w:t>
      </w:r>
      <w:r>
        <w:t xml:space="preserve"> отображаются записи об экспорте данных с датой из заданного периода.</w:t>
      </w:r>
    </w:p>
    <w:p w14:paraId="2F7A3CE4" w14:textId="77777777" w:rsidR="00B1305F" w:rsidRDefault="00B1305F" w:rsidP="000716AB">
      <w:pPr>
        <w:pStyle w:val="ScrollListBullet3"/>
        <w:numPr>
          <w:ilvl w:val="0"/>
          <w:numId w:val="109"/>
        </w:numPr>
        <w:ind w:left="2127"/>
      </w:pPr>
      <w:r>
        <w:rPr>
          <w:b/>
        </w:rPr>
        <w:t>СМО </w:t>
      </w:r>
      <w:r>
        <w:t>- поле выбора СМО региона.</w:t>
      </w:r>
    </w:p>
    <w:p w14:paraId="7F7EB28B" w14:textId="77777777" w:rsidR="00B1305F" w:rsidRDefault="00B1305F" w:rsidP="00B1305F">
      <w:r>
        <w:t>Для фильтрации планов в списке:</w:t>
      </w:r>
    </w:p>
    <w:p w14:paraId="3A948149" w14:textId="77777777" w:rsidR="00B1305F" w:rsidRDefault="00B1305F" w:rsidP="009300B7">
      <w:pPr>
        <w:pStyle w:val="ScrollListBullet1"/>
      </w:pPr>
      <w:r>
        <w:t>Заполните поля панели фильтров.</w:t>
      </w:r>
    </w:p>
    <w:p w14:paraId="6E309646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Найти</w:t>
      </w:r>
      <w:r>
        <w:t>.</w:t>
      </w:r>
    </w:p>
    <w:p w14:paraId="5901E394" w14:textId="77777777" w:rsidR="00B1305F" w:rsidRDefault="00B1305F" w:rsidP="00B1305F">
      <w:r>
        <w:t xml:space="preserve">В результате в блоках формы останутся записи, которые удовлетворяют параметрам фильтрации. Для сброса параметров фильтрации нажмите кнопку </w:t>
      </w:r>
      <w:r>
        <w:rPr>
          <w:b/>
        </w:rPr>
        <w:t>Сброс</w:t>
      </w:r>
      <w:r>
        <w:t>.</w:t>
      </w:r>
    </w:p>
    <w:p w14:paraId="38849130" w14:textId="77777777" w:rsidR="00B1305F" w:rsidRDefault="00B1305F" w:rsidP="00B1305F">
      <w:pPr>
        <w:pStyle w:val="phnormal"/>
      </w:pPr>
      <w:bookmarkStart w:id="152" w:name="_Toc256000045"/>
      <w:bookmarkStart w:id="153" w:name="scroll-bookmark-48"/>
      <w:r>
        <w:t>Список планов</w:t>
      </w:r>
      <w:bookmarkEnd w:id="152"/>
      <w:bookmarkEnd w:id="153"/>
    </w:p>
    <w:p w14:paraId="50C2B1E8" w14:textId="77777777" w:rsidR="00B1305F" w:rsidRDefault="00B1305F" w:rsidP="00B1305F">
      <w:r>
        <w:t>Список планов представлен в виде таблицы, которая содержит столбцы:</w:t>
      </w:r>
    </w:p>
    <w:p w14:paraId="582FF875" w14:textId="77777777" w:rsidR="00B1305F" w:rsidRDefault="00B1305F" w:rsidP="000716AB">
      <w:pPr>
        <w:pStyle w:val="ScrollListBullet"/>
        <w:numPr>
          <w:ilvl w:val="0"/>
          <w:numId w:val="110"/>
        </w:numPr>
        <w:ind w:left="1316"/>
      </w:pPr>
      <w:r>
        <w:t>столбец для отметки нескольких записей списка (отметка производится установкой флагов в нужных строках);</w:t>
      </w:r>
    </w:p>
    <w:p w14:paraId="435B7EEA" w14:textId="77777777" w:rsidR="00B1305F" w:rsidRDefault="00B1305F" w:rsidP="000716AB">
      <w:pPr>
        <w:pStyle w:val="ScrollListBullet"/>
        <w:numPr>
          <w:ilvl w:val="0"/>
          <w:numId w:val="110"/>
        </w:numPr>
        <w:ind w:left="1316"/>
      </w:pPr>
      <w:r>
        <w:rPr>
          <w:b/>
        </w:rPr>
        <w:t>Дата создания</w:t>
      </w:r>
      <w:r>
        <w:t>;</w:t>
      </w:r>
    </w:p>
    <w:p w14:paraId="2820ABC1" w14:textId="77777777" w:rsidR="00B1305F" w:rsidRDefault="00B1305F" w:rsidP="000716AB">
      <w:pPr>
        <w:pStyle w:val="ScrollListBullet"/>
        <w:numPr>
          <w:ilvl w:val="0"/>
          <w:numId w:val="110"/>
        </w:numPr>
        <w:ind w:left="1316"/>
      </w:pPr>
      <w:r>
        <w:rPr>
          <w:b/>
        </w:rPr>
        <w:t>Тип осмотра</w:t>
      </w:r>
      <w:r>
        <w:t>;</w:t>
      </w:r>
    </w:p>
    <w:p w14:paraId="0869CF4D" w14:textId="77777777" w:rsidR="00B1305F" w:rsidRDefault="00B1305F" w:rsidP="000716AB">
      <w:pPr>
        <w:pStyle w:val="ScrollListBullet"/>
        <w:numPr>
          <w:ilvl w:val="0"/>
          <w:numId w:val="110"/>
        </w:numPr>
        <w:ind w:left="1316"/>
      </w:pPr>
      <w:r>
        <w:rPr>
          <w:b/>
        </w:rPr>
        <w:lastRenderedPageBreak/>
        <w:t>Период</w:t>
      </w:r>
      <w:r>
        <w:t>;</w:t>
      </w:r>
    </w:p>
    <w:p w14:paraId="5E427BB0" w14:textId="77777777" w:rsidR="00B1305F" w:rsidRDefault="00B1305F" w:rsidP="000716AB">
      <w:pPr>
        <w:pStyle w:val="ScrollListBullet"/>
        <w:numPr>
          <w:ilvl w:val="0"/>
          <w:numId w:val="110"/>
        </w:numPr>
        <w:ind w:left="1316"/>
      </w:pPr>
      <w:r>
        <w:rPr>
          <w:b/>
        </w:rPr>
        <w:t>Количество</w:t>
      </w:r>
      <w:r>
        <w:t xml:space="preserve"> - количество значений в плане, за исключением записей со статусом "Ошибки";</w:t>
      </w:r>
    </w:p>
    <w:p w14:paraId="378FEA0D" w14:textId="77777777" w:rsidR="00B1305F" w:rsidRDefault="00B1305F" w:rsidP="000716AB">
      <w:pPr>
        <w:pStyle w:val="ScrollListBullet"/>
        <w:numPr>
          <w:ilvl w:val="0"/>
          <w:numId w:val="110"/>
        </w:numPr>
        <w:ind w:left="1316"/>
      </w:pPr>
      <w:r>
        <w:rPr>
          <w:b/>
        </w:rPr>
        <w:t>Принято ТФОМС</w:t>
      </w:r>
      <w:r>
        <w:t xml:space="preserve"> - количество записей в плане со статусом "Принято ТФОМС". Кнопка доступна, если настроено получение ответа от ТФОМС в параметрах Системы;</w:t>
      </w:r>
    </w:p>
    <w:p w14:paraId="2712C9C5" w14:textId="77777777" w:rsidR="00B1305F" w:rsidRDefault="00B1305F" w:rsidP="000716AB">
      <w:pPr>
        <w:pStyle w:val="ScrollListBullet"/>
        <w:numPr>
          <w:ilvl w:val="0"/>
          <w:numId w:val="110"/>
        </w:numPr>
        <w:ind w:left="1316"/>
      </w:pPr>
      <w:r>
        <w:rPr>
          <w:b/>
        </w:rPr>
        <w:t>Дата импорта</w:t>
      </w:r>
      <w:r>
        <w:t xml:space="preserve"> - отображается дата последнего импорта ошибок для соответствующего плана. Кнопка доступна, если настроено получение ответа от ТФОМС в параметрах Системы.</w:t>
      </w:r>
    </w:p>
    <w:p w14:paraId="16D34444" w14:textId="77777777" w:rsidR="00B1305F" w:rsidRDefault="00B1305F" w:rsidP="00B1305F">
      <w:r>
        <w:t>Доступные действия:</w:t>
      </w:r>
    </w:p>
    <w:p w14:paraId="41EE92EF" w14:textId="77777777" w:rsidR="00B1305F" w:rsidRDefault="00B1305F" w:rsidP="000716AB">
      <w:pPr>
        <w:pStyle w:val="ScrollListBullet"/>
        <w:numPr>
          <w:ilvl w:val="0"/>
          <w:numId w:val="111"/>
        </w:numPr>
        <w:ind w:left="1316"/>
      </w:pPr>
      <w:r>
        <w:rPr>
          <w:b/>
        </w:rPr>
        <w:t>Добавить</w:t>
      </w:r>
      <w:r>
        <w:t xml:space="preserve"> - для добавления плана контрольных посещений.</w:t>
      </w:r>
    </w:p>
    <w:p w14:paraId="7887B76F" w14:textId="77777777" w:rsidR="00B1305F" w:rsidRDefault="00B1305F" w:rsidP="000716AB">
      <w:pPr>
        <w:pStyle w:val="ScrollListBullet"/>
        <w:numPr>
          <w:ilvl w:val="0"/>
          <w:numId w:val="111"/>
        </w:numPr>
        <w:ind w:left="1316"/>
      </w:pPr>
      <w:r>
        <w:rPr>
          <w:b/>
        </w:rPr>
        <w:t>Изменить</w:t>
      </w:r>
      <w:r>
        <w:t xml:space="preserve"> - для редактирования плана контрольных посещений.</w:t>
      </w:r>
    </w:p>
    <w:p w14:paraId="09950AA6" w14:textId="77777777" w:rsidR="00B1305F" w:rsidRDefault="00B1305F" w:rsidP="000716AB">
      <w:pPr>
        <w:pStyle w:val="ScrollListBullet"/>
        <w:numPr>
          <w:ilvl w:val="0"/>
          <w:numId w:val="111"/>
        </w:numPr>
        <w:ind w:left="1316"/>
      </w:pPr>
      <w:r>
        <w:rPr>
          <w:b/>
        </w:rPr>
        <w:t>Просмотреть</w:t>
      </w:r>
      <w:r>
        <w:t xml:space="preserve"> - для просмотра плана контрольных посещений.</w:t>
      </w:r>
    </w:p>
    <w:p w14:paraId="35C63661" w14:textId="77777777" w:rsidR="00B1305F" w:rsidRDefault="00B1305F" w:rsidP="000716AB">
      <w:pPr>
        <w:pStyle w:val="ScrollListBullet"/>
        <w:numPr>
          <w:ilvl w:val="0"/>
          <w:numId w:val="111"/>
        </w:numPr>
        <w:ind w:left="1316"/>
      </w:pPr>
      <w:r>
        <w:rPr>
          <w:b/>
        </w:rPr>
        <w:t>Удалить</w:t>
      </w:r>
      <w:r>
        <w:t xml:space="preserve"> - для удаления плана из списка. Кнопка доступна только для планов, в которых нет записей со статусом "Отправлено в ТФОМС".</w:t>
      </w:r>
    </w:p>
    <w:p w14:paraId="10210A4C" w14:textId="77777777" w:rsidR="00B1305F" w:rsidRDefault="00B1305F" w:rsidP="000716AB">
      <w:pPr>
        <w:pStyle w:val="ScrollListBullet"/>
        <w:numPr>
          <w:ilvl w:val="0"/>
          <w:numId w:val="111"/>
        </w:numPr>
        <w:ind w:left="1316"/>
      </w:pPr>
      <w:r>
        <w:rPr>
          <w:b/>
        </w:rPr>
        <w:t>Обновить</w:t>
      </w:r>
      <w:r>
        <w:t xml:space="preserve"> - для обновления списка планов, файлов экспорта и ошибок.</w:t>
      </w:r>
    </w:p>
    <w:p w14:paraId="5E94BE07" w14:textId="77777777" w:rsidR="00B1305F" w:rsidRDefault="00B1305F" w:rsidP="000716AB">
      <w:pPr>
        <w:pStyle w:val="ScrollListBullet"/>
        <w:numPr>
          <w:ilvl w:val="0"/>
          <w:numId w:val="111"/>
        </w:numPr>
        <w:ind w:left="1316"/>
      </w:pPr>
      <w:r>
        <w:rPr>
          <w:b/>
        </w:rPr>
        <w:t>Экспорт</w:t>
      </w:r>
      <w:r>
        <w:t xml:space="preserve"> - </w:t>
      </w:r>
      <w:proofErr w:type="gramStart"/>
      <w:r>
        <w:t>для формирование</w:t>
      </w:r>
      <w:proofErr w:type="gramEnd"/>
      <w:r>
        <w:t xml:space="preserve"> файла экспорта.</w:t>
      </w:r>
    </w:p>
    <w:p w14:paraId="0B4B0A22" w14:textId="77777777" w:rsidR="00B1305F" w:rsidRDefault="00B1305F" w:rsidP="000716AB">
      <w:pPr>
        <w:pStyle w:val="ScrollListBullet"/>
        <w:numPr>
          <w:ilvl w:val="0"/>
          <w:numId w:val="111"/>
        </w:numPr>
        <w:ind w:left="1316"/>
      </w:pPr>
      <w:r>
        <w:rPr>
          <w:b/>
        </w:rPr>
        <w:t>Импорт</w:t>
      </w:r>
      <w:r>
        <w:t xml:space="preserve"> - для импорта ответа от ТФОМС. Кнопка доступна, если настроено получение ответа от ТФОМС в параметрах Системы.</w:t>
      </w:r>
    </w:p>
    <w:p w14:paraId="58D069EE" w14:textId="77777777" w:rsidR="00B1305F" w:rsidRDefault="00B1305F" w:rsidP="00B1305F">
      <w:pPr>
        <w:pStyle w:val="phnormal"/>
      </w:pPr>
      <w:bookmarkStart w:id="154" w:name="_Toc256000046"/>
      <w:bookmarkStart w:id="155" w:name="scroll-bookmark-49"/>
      <w:r>
        <w:t>Файлы экспорта</w:t>
      </w:r>
      <w:bookmarkEnd w:id="154"/>
      <w:bookmarkEnd w:id="155"/>
    </w:p>
    <w:p w14:paraId="4E7CB669" w14:textId="77777777" w:rsidR="00B1305F" w:rsidRDefault="00B1305F" w:rsidP="00B1305F">
      <w:r>
        <w:t>В блоке отображаются данные об экспорте планов для выбранного плана контрольных посещений. Записи упорядочены по убыванию (первая запись – последний сформированный файл).</w:t>
      </w:r>
    </w:p>
    <w:p w14:paraId="216ECA04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688ECE22" wp14:editId="4986EC61">
            <wp:extent cx="6295390" cy="2274579"/>
            <wp:effectExtent l="0" t="0" r="0" b="0"/>
            <wp:docPr id="100036" name="Рисунок 100036" descr="_scroll_external/attachments/2020-05-25_110200-d52e33409d13965f0f90c4aacf1138a6d0d01651fa007fa398d7f32a609c49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62822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745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48B633" w14:textId="77777777" w:rsidR="00B1305F" w:rsidRDefault="00B1305F" w:rsidP="00B1305F">
      <w:r>
        <w:t>Данные представлены в виде таблицы, которая содержит столбцы:</w:t>
      </w:r>
    </w:p>
    <w:p w14:paraId="2A828597" w14:textId="77777777" w:rsidR="00B1305F" w:rsidRDefault="00B1305F" w:rsidP="000716AB">
      <w:pPr>
        <w:pStyle w:val="ScrollListBullet"/>
        <w:numPr>
          <w:ilvl w:val="0"/>
          <w:numId w:val="112"/>
        </w:numPr>
        <w:ind w:left="1316"/>
      </w:pPr>
      <w:r>
        <w:rPr>
          <w:b/>
        </w:rPr>
        <w:lastRenderedPageBreak/>
        <w:t>Имя файла</w:t>
      </w:r>
      <w:r>
        <w:t xml:space="preserve"> - содержит ссылку на скачивание сформированного файла. При наведении на поле отобразится подсказка </w:t>
      </w:r>
      <w:proofErr w:type="gramStart"/>
      <w:r>
        <w:rPr>
          <w:b/>
        </w:rPr>
        <w:t>Скачать</w:t>
      </w:r>
      <w:proofErr w:type="gramEnd"/>
      <w:r>
        <w:rPr>
          <w:b/>
        </w:rPr>
        <w:t xml:space="preserve"> файл</w:t>
      </w:r>
      <w:r>
        <w:t xml:space="preserve"> - нажмите ссылку для скачивания файла экспорта.</w:t>
      </w:r>
    </w:p>
    <w:p w14:paraId="6C4BBB22" w14:textId="77777777" w:rsidR="00B1305F" w:rsidRDefault="00B1305F" w:rsidP="000716AB">
      <w:pPr>
        <w:pStyle w:val="ScrollListBullet"/>
        <w:numPr>
          <w:ilvl w:val="0"/>
          <w:numId w:val="112"/>
        </w:numPr>
        <w:ind w:left="1316"/>
      </w:pPr>
      <w:r>
        <w:rPr>
          <w:b/>
        </w:rPr>
        <w:t>Дата экспорта</w:t>
      </w:r>
      <w:r>
        <w:t>.</w:t>
      </w:r>
    </w:p>
    <w:p w14:paraId="3056F9EB" w14:textId="77777777" w:rsidR="00B1305F" w:rsidRDefault="00B1305F" w:rsidP="000716AB">
      <w:pPr>
        <w:pStyle w:val="ScrollListBullet"/>
        <w:numPr>
          <w:ilvl w:val="0"/>
          <w:numId w:val="112"/>
        </w:numPr>
        <w:ind w:left="1316"/>
      </w:pPr>
      <w:r>
        <w:rPr>
          <w:b/>
        </w:rPr>
        <w:t>Отчетный период</w:t>
      </w:r>
      <w:r>
        <w:t xml:space="preserve"> - отображается отчетный год и месяц файла экспорта.</w:t>
      </w:r>
    </w:p>
    <w:p w14:paraId="13BE7BDF" w14:textId="77777777" w:rsidR="00B1305F" w:rsidRDefault="00B1305F" w:rsidP="000716AB">
      <w:pPr>
        <w:pStyle w:val="ScrollListBullet"/>
        <w:numPr>
          <w:ilvl w:val="0"/>
          <w:numId w:val="112"/>
        </w:numPr>
        <w:ind w:left="1316"/>
      </w:pPr>
      <w:r>
        <w:rPr>
          <w:b/>
        </w:rPr>
        <w:t>Номер пакета</w:t>
      </w:r>
      <w:r>
        <w:t>.</w:t>
      </w:r>
    </w:p>
    <w:p w14:paraId="0DA2E924" w14:textId="77777777" w:rsidR="00B1305F" w:rsidRDefault="00B1305F" w:rsidP="000716AB">
      <w:pPr>
        <w:pStyle w:val="ScrollListBullet"/>
        <w:numPr>
          <w:ilvl w:val="0"/>
          <w:numId w:val="112"/>
        </w:numPr>
        <w:ind w:left="1316"/>
      </w:pPr>
      <w:r>
        <w:rPr>
          <w:b/>
        </w:rPr>
        <w:t>Количество записей</w:t>
      </w:r>
      <w:r>
        <w:t xml:space="preserve"> - отображается количество записей для выбранного плана, входящих в файл экспорта.</w:t>
      </w:r>
    </w:p>
    <w:p w14:paraId="3DD6B65C" w14:textId="77777777" w:rsidR="00B1305F" w:rsidRDefault="00B1305F" w:rsidP="000716AB">
      <w:pPr>
        <w:pStyle w:val="ScrollListBullet"/>
        <w:numPr>
          <w:ilvl w:val="0"/>
          <w:numId w:val="112"/>
        </w:numPr>
        <w:ind w:left="1316"/>
      </w:pPr>
      <w:r>
        <w:rPr>
          <w:b/>
        </w:rPr>
        <w:t>Дата импорта</w:t>
      </w:r>
      <w:r>
        <w:t>. Колонка видна, если настроено получение ответов от ТФОМС в параметрах Системы.</w:t>
      </w:r>
    </w:p>
    <w:p w14:paraId="711ECEAC" w14:textId="23A27402" w:rsidR="00B1305F" w:rsidRDefault="00B1305F" w:rsidP="000716AB">
      <w:pPr>
        <w:pStyle w:val="ScrollListBullet"/>
        <w:numPr>
          <w:ilvl w:val="0"/>
          <w:numId w:val="112"/>
        </w:numPr>
        <w:ind w:left="1316"/>
      </w:pPr>
      <w:r>
        <w:rPr>
          <w:b/>
        </w:rPr>
        <w:t>Ошибки</w:t>
      </w:r>
      <w:r>
        <w:t xml:space="preserve"> - отображается количество вернувшихся ошибок для записей выбранного Плана контрольных посещений, входящих в файл экспорта. Колонка видна, если настроено получение ответов от ТФОМС в параметрах Системы (см. </w:t>
      </w:r>
      <w:hyperlink r:id="rId60" w:anchor="id-Параметрысистемы-Диспансерныекарты" w:history="1">
        <w:r>
          <w:rPr>
            <w:rStyle w:val="a3"/>
          </w:rPr>
          <w:t>Диспансерные карты</w:t>
        </w:r>
      </w:hyperlink>
      <w:r>
        <w:t>).</w:t>
      </w:r>
    </w:p>
    <w:p w14:paraId="45EB81DD" w14:textId="77777777" w:rsidR="00B1305F" w:rsidRDefault="00B1305F" w:rsidP="00B1305F">
      <w:pPr>
        <w:pStyle w:val="phnormal"/>
      </w:pPr>
      <w:bookmarkStart w:id="156" w:name="_Toc256000047"/>
      <w:bookmarkStart w:id="157" w:name="scroll-bookmark-50"/>
      <w:r>
        <w:t>Ошибки</w:t>
      </w:r>
      <w:bookmarkEnd w:id="156"/>
      <w:bookmarkEnd w:id="157"/>
    </w:p>
    <w:p w14:paraId="76E1CBFB" w14:textId="77777777" w:rsidR="00B1305F" w:rsidRDefault="00B1305F" w:rsidP="00B1305F">
      <w:r>
        <w:t>В блоке отображаются данные об ошибках импорта для выбранного плана мероприятия.</w:t>
      </w:r>
    </w:p>
    <w:p w14:paraId="4F5B4E13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58273302" wp14:editId="72DCB189">
            <wp:extent cx="6295390" cy="2559254"/>
            <wp:effectExtent l="0" t="0" r="0" b="0"/>
            <wp:docPr id="100037" name="Рисунок 100037" descr="_scroll_external/attachments/2017-03-28_123203-00159f3d4979f74fe4f71185daafde3f6811a5c0a7eb086391ffa2e660642e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36355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92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CF0C56" w14:textId="77777777" w:rsidR="00B1305F" w:rsidRDefault="00B1305F" w:rsidP="00B1305F">
      <w:r>
        <w:t>Данные представлены в виде таблицы, которая содержит столбцы:</w:t>
      </w:r>
    </w:p>
    <w:p w14:paraId="2E192C7D" w14:textId="77777777" w:rsidR="00B1305F" w:rsidRDefault="00B1305F" w:rsidP="000716AB">
      <w:pPr>
        <w:pStyle w:val="ScrollListBullet"/>
        <w:numPr>
          <w:ilvl w:val="0"/>
          <w:numId w:val="113"/>
        </w:numPr>
        <w:ind w:left="1316"/>
      </w:pPr>
      <w:r>
        <w:rPr>
          <w:b/>
        </w:rPr>
        <w:t>№ записи</w:t>
      </w:r>
      <w:r>
        <w:t>;</w:t>
      </w:r>
    </w:p>
    <w:p w14:paraId="16CC8AF5" w14:textId="77777777" w:rsidR="00B1305F" w:rsidRDefault="00B1305F" w:rsidP="000716AB">
      <w:pPr>
        <w:pStyle w:val="ScrollListBullet"/>
        <w:numPr>
          <w:ilvl w:val="0"/>
          <w:numId w:val="113"/>
        </w:numPr>
        <w:ind w:left="1316"/>
      </w:pPr>
      <w:r>
        <w:rPr>
          <w:b/>
        </w:rPr>
        <w:t>ФИО</w:t>
      </w:r>
      <w:r>
        <w:t>;</w:t>
      </w:r>
    </w:p>
    <w:p w14:paraId="3FFBA0C9" w14:textId="77777777" w:rsidR="00B1305F" w:rsidRDefault="00B1305F" w:rsidP="000716AB">
      <w:pPr>
        <w:pStyle w:val="ScrollListBullet"/>
        <w:numPr>
          <w:ilvl w:val="0"/>
          <w:numId w:val="113"/>
        </w:numPr>
        <w:ind w:left="1316"/>
      </w:pPr>
      <w:r>
        <w:rPr>
          <w:b/>
        </w:rPr>
        <w:t>Код ошибки</w:t>
      </w:r>
      <w:r>
        <w:t>;</w:t>
      </w:r>
    </w:p>
    <w:p w14:paraId="3354194F" w14:textId="77777777" w:rsidR="00B1305F" w:rsidRDefault="00B1305F" w:rsidP="000716AB">
      <w:pPr>
        <w:pStyle w:val="ScrollListBullet"/>
        <w:numPr>
          <w:ilvl w:val="0"/>
          <w:numId w:val="113"/>
        </w:numPr>
        <w:ind w:left="1316"/>
      </w:pPr>
      <w:r>
        <w:rPr>
          <w:b/>
        </w:rPr>
        <w:t>Описание ошибки</w:t>
      </w:r>
      <w:r>
        <w:t>.</w:t>
      </w:r>
    </w:p>
    <w:p w14:paraId="3C5BC0D1" w14:textId="77777777" w:rsidR="00B1305F" w:rsidRDefault="00B1305F" w:rsidP="00B1305F">
      <w:pPr>
        <w:pStyle w:val="phnormal"/>
      </w:pPr>
      <w:bookmarkStart w:id="158" w:name="_Toc256000048"/>
      <w:bookmarkStart w:id="159" w:name="scroll-bookmark-51"/>
      <w:r>
        <w:t>Форма редактирования плана контрольных посещений в рамках диспансерного наблюдения</w:t>
      </w:r>
      <w:bookmarkEnd w:id="158"/>
      <w:bookmarkEnd w:id="159"/>
    </w:p>
    <w:p w14:paraId="2700F8F4" w14:textId="77777777" w:rsidR="00B1305F" w:rsidRDefault="00B1305F" w:rsidP="00B1305F">
      <w:r>
        <w:lastRenderedPageBreak/>
        <w:t xml:space="preserve">Форма вызывается при нажатии кнопки </w:t>
      </w:r>
      <w:r>
        <w:rPr>
          <w:b/>
        </w:rPr>
        <w:t>Изменить</w:t>
      </w:r>
      <w:r>
        <w:t>.</w:t>
      </w:r>
    </w:p>
    <w:p w14:paraId="6B5B791C" w14:textId="77777777" w:rsidR="00B1305F" w:rsidRDefault="00B1305F" w:rsidP="00B1305F">
      <w:pPr>
        <w:spacing w:beforeAutospacing="1"/>
      </w:pPr>
      <w:r>
        <w:rPr>
          <w:noProof/>
        </w:rPr>
        <w:drawing>
          <wp:inline distT="0" distB="0" distL="0" distR="0" wp14:anchorId="1793BE7F" wp14:editId="19FFCD01">
            <wp:extent cx="6295390" cy="2341443"/>
            <wp:effectExtent l="0" t="0" r="0" b="0"/>
            <wp:docPr id="100038" name="Рисунок 100038" descr="_scroll_external/attachments/2019-04-22_170636-bbc7712393d6e69a4b5c0b0bb1399d0076c18e881af333af219a9fa00a490b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552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14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422A86" w14:textId="77777777" w:rsidR="00B1305F" w:rsidRDefault="00B1305F" w:rsidP="00B1305F">
      <w:pPr>
        <w:pStyle w:val="4"/>
      </w:pPr>
      <w:bookmarkStart w:id="160" w:name="scroll-bookmark-52"/>
      <w:r>
        <w:t>Вкладка "Данные"</w:t>
      </w:r>
      <w:bookmarkEnd w:id="160"/>
    </w:p>
    <w:p w14:paraId="18661A31" w14:textId="77777777" w:rsidR="00B1305F" w:rsidRDefault="00B1305F" w:rsidP="00B1305F">
      <w:r>
        <w:t>На вкладке представлен список "Контрольные посещения в рамках диспансерного наблюдения", в котором отображаются карты/контрольные посещения - записи Плана контрольных посещений в рамках диспансерного наблюдения пациента.</w:t>
      </w:r>
    </w:p>
    <w:p w14:paraId="20079688" w14:textId="77777777" w:rsidR="00B1305F" w:rsidRDefault="00B1305F" w:rsidP="00B1305F">
      <w:r>
        <w:t>Список содержит колонки:</w:t>
      </w:r>
    </w:p>
    <w:p w14:paraId="5E2692E1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proofErr w:type="spellStart"/>
      <w:r>
        <w:rPr>
          <w:b/>
        </w:rPr>
        <w:t>Id</w:t>
      </w:r>
      <w:proofErr w:type="spellEnd"/>
      <w:r>
        <w:t xml:space="preserve"> - указывается идентификатор человека в Системе.</w:t>
      </w:r>
    </w:p>
    <w:p w14:paraId="08DDB9C7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ФИО</w:t>
      </w:r>
      <w:r>
        <w:t xml:space="preserve"> - выводится ФИО пациента.</w:t>
      </w:r>
    </w:p>
    <w:p w14:paraId="3D2CBA52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Дата рождения</w:t>
      </w:r>
      <w:r>
        <w:t xml:space="preserve"> - указывается дата рождения пациента.</w:t>
      </w:r>
    </w:p>
    <w:p w14:paraId="77F4AA03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Направление работы</w:t>
      </w:r>
      <w:r>
        <w:t>.</w:t>
      </w:r>
    </w:p>
    <w:p w14:paraId="002B2736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№ карты</w:t>
      </w:r>
      <w:r>
        <w:t xml:space="preserve"> - номер карты ДН.</w:t>
      </w:r>
    </w:p>
    <w:p w14:paraId="128BE84F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Взят</w:t>
      </w:r>
      <w:r>
        <w:t xml:space="preserve"> - дата взятия на учет.</w:t>
      </w:r>
    </w:p>
    <w:p w14:paraId="1C5BE031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Снят</w:t>
      </w:r>
      <w:r>
        <w:t xml:space="preserve"> - дата снятия с учета.</w:t>
      </w:r>
    </w:p>
    <w:p w14:paraId="0BB47035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Диагноз</w:t>
      </w:r>
      <w:r>
        <w:t xml:space="preserve"> - диагноз из карты ДН.</w:t>
      </w:r>
    </w:p>
    <w:p w14:paraId="244153FB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Дата посещения</w:t>
      </w:r>
      <w:r>
        <w:t xml:space="preserve"> - указывается дата контрольного посещения.</w:t>
      </w:r>
    </w:p>
    <w:p w14:paraId="793F9CE5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Статус</w:t>
      </w:r>
      <w:r>
        <w:t xml:space="preserve"> - указывается статус записи.</w:t>
      </w:r>
    </w:p>
    <w:p w14:paraId="1872FFCB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Дата установки статуса</w:t>
      </w:r>
      <w:r>
        <w:t>.</w:t>
      </w:r>
    </w:p>
    <w:p w14:paraId="0ECBD94E" w14:textId="77777777" w:rsidR="00B1305F" w:rsidRDefault="00B1305F" w:rsidP="000716AB">
      <w:pPr>
        <w:pStyle w:val="ScrollListBullet"/>
        <w:numPr>
          <w:ilvl w:val="0"/>
          <w:numId w:val="114"/>
        </w:numPr>
        <w:ind w:left="1316"/>
      </w:pPr>
      <w:r>
        <w:rPr>
          <w:b/>
        </w:rPr>
        <w:t>Ошибки</w:t>
      </w:r>
      <w:r>
        <w:t>. Колонка видна, если в параметрах системы настроено получение ответов от ТФОМС.</w:t>
      </w:r>
    </w:p>
    <w:p w14:paraId="3D5C2E8C" w14:textId="77777777" w:rsidR="00B1305F" w:rsidRDefault="00B1305F" w:rsidP="00B1305F">
      <w:r>
        <w:t>Записи со статусом "Ошибка" выделяются красным цветом шрифта.</w:t>
      </w:r>
    </w:p>
    <w:p w14:paraId="147286F4" w14:textId="77777777" w:rsidR="00B1305F" w:rsidRDefault="00B1305F" w:rsidP="00B1305F">
      <w:pPr>
        <w:pStyle w:val="4"/>
      </w:pPr>
      <w:bookmarkStart w:id="161" w:name="scroll-bookmark-53"/>
      <w:r>
        <w:lastRenderedPageBreak/>
        <w:t>Вкладка "Ошибки данных"</w:t>
      </w:r>
      <w:bookmarkEnd w:id="161"/>
    </w:p>
    <w:p w14:paraId="08B00D2B" w14:textId="77777777" w:rsidR="00B1305F" w:rsidRDefault="00B1305F" w:rsidP="00B1305F">
      <w:r>
        <w:t>Вкладка содержит список карт диспансерного наблюдения, которые попадают в период, но не имеют заведенных контрольных посещений в году, к которому относится выбранный период.</w:t>
      </w:r>
    </w:p>
    <w:p w14:paraId="64F5EBE2" w14:textId="77777777" w:rsidR="00B1305F" w:rsidRDefault="00B1305F" w:rsidP="00B1305F">
      <w:r>
        <w:t>Поля списка:</w:t>
      </w:r>
    </w:p>
    <w:p w14:paraId="49671EF5" w14:textId="77777777" w:rsidR="00B1305F" w:rsidRDefault="00B1305F" w:rsidP="000716AB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ФИО</w:t>
      </w:r>
      <w:r>
        <w:t xml:space="preserve"> - указывается ФИО пациента.</w:t>
      </w:r>
    </w:p>
    <w:p w14:paraId="141B7F63" w14:textId="77777777" w:rsidR="00B1305F" w:rsidRDefault="00B1305F" w:rsidP="000716AB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Дата</w:t>
      </w:r>
      <w:r>
        <w:t xml:space="preserve"> рождения - указывается дата рождения пациента.</w:t>
      </w:r>
    </w:p>
    <w:p w14:paraId="7DF2BF65" w14:textId="77777777" w:rsidR="00B1305F" w:rsidRDefault="00B1305F" w:rsidP="000716AB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№ карты</w:t>
      </w:r>
      <w:r>
        <w:t xml:space="preserve"> - номер карты ДН.</w:t>
      </w:r>
    </w:p>
    <w:p w14:paraId="64A57C00" w14:textId="77777777" w:rsidR="00B1305F" w:rsidRDefault="00B1305F" w:rsidP="000716AB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Взят</w:t>
      </w:r>
      <w:r>
        <w:t xml:space="preserve"> - дата взятия на учет.</w:t>
      </w:r>
    </w:p>
    <w:p w14:paraId="3B930503" w14:textId="77777777" w:rsidR="00B1305F" w:rsidRDefault="00B1305F" w:rsidP="000716AB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Снят</w:t>
      </w:r>
      <w:r>
        <w:t xml:space="preserve"> - дата снятия с учета.</w:t>
      </w:r>
    </w:p>
    <w:p w14:paraId="123404FB" w14:textId="77777777" w:rsidR="00B1305F" w:rsidRDefault="00B1305F" w:rsidP="000716AB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Диагноз</w:t>
      </w:r>
      <w:r>
        <w:t xml:space="preserve"> - диагноз из карты ДН.</w:t>
      </w:r>
    </w:p>
    <w:p w14:paraId="70AFD032" w14:textId="77777777" w:rsidR="00B1305F" w:rsidRDefault="00B1305F" w:rsidP="000716AB">
      <w:pPr>
        <w:pStyle w:val="ScrollListBullet"/>
        <w:numPr>
          <w:ilvl w:val="0"/>
          <w:numId w:val="115"/>
        </w:numPr>
        <w:ind w:left="1316"/>
      </w:pPr>
      <w:r>
        <w:rPr>
          <w:b/>
        </w:rPr>
        <w:t>Дата посещения</w:t>
      </w:r>
      <w:r>
        <w:t xml:space="preserve"> - указывается дата контрольного посещения.</w:t>
      </w:r>
    </w:p>
    <w:p w14:paraId="23D30527" w14:textId="77777777" w:rsidR="00B1305F" w:rsidRDefault="00B1305F" w:rsidP="00B1305F">
      <w:r>
        <w:t xml:space="preserve">При двойном нажатии на запись открывается форма </w:t>
      </w:r>
      <w:r>
        <w:rPr>
          <w:b/>
        </w:rPr>
        <w:t>Контрольные карты диспансерного наблюдения: Редактирование</w:t>
      </w:r>
      <w:r>
        <w:t>.</w:t>
      </w:r>
    </w:p>
    <w:p w14:paraId="71796DBA" w14:textId="77777777" w:rsidR="00B1305F" w:rsidRDefault="00B1305F" w:rsidP="00B1305F">
      <w:pPr>
        <w:pStyle w:val="3"/>
      </w:pPr>
      <w:bookmarkStart w:id="162" w:name="_Toc256000049"/>
      <w:bookmarkStart w:id="163" w:name="scroll-bookmark-54"/>
      <w:bookmarkStart w:id="164" w:name="_Toc55330671"/>
      <w:r>
        <w:t>Работа с формой</w:t>
      </w:r>
      <w:bookmarkEnd w:id="162"/>
      <w:bookmarkEnd w:id="163"/>
      <w:bookmarkEnd w:id="164"/>
    </w:p>
    <w:p w14:paraId="5A735A20" w14:textId="77777777" w:rsidR="00B1305F" w:rsidRDefault="00B1305F" w:rsidP="00B1305F">
      <w:pPr>
        <w:pStyle w:val="phnormal"/>
      </w:pPr>
      <w:bookmarkStart w:id="165" w:name="_Toc256000050"/>
      <w:bookmarkStart w:id="166" w:name="scroll-bookmark-55"/>
      <w:r>
        <w:t>Добавление плана контрольных посещений в рамках диспансерного наблюдения</w:t>
      </w:r>
      <w:bookmarkEnd w:id="165"/>
      <w:bookmarkEnd w:id="166"/>
    </w:p>
    <w:p w14:paraId="16556AA6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на панели управления списком. Отобразится форма </w:t>
      </w:r>
      <w:r>
        <w:rPr>
          <w:b/>
        </w:rPr>
        <w:t>План контрольных посещений в рамках ДН: Добавление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3B9BF851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5E920CB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568620E" wp14:editId="10865987">
                  <wp:extent cx="4574540" cy="2091557"/>
                  <wp:effectExtent l="0" t="0" r="0" b="0"/>
                  <wp:docPr id="100039" name="Рисунок 100039" descr="_scroll_external/attachments/2020-05-25_110300-ca00781a7f4f794e6a491cf4d90dd21a94a19f6b4db3c249ca98809dc975e0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5725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09155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21CD5" w14:textId="77777777" w:rsidR="00B1305F" w:rsidRDefault="00B1305F" w:rsidP="009300B7">
      <w:pPr>
        <w:pStyle w:val="ScrollListBullet1"/>
      </w:pPr>
      <w:r w:rsidRPr="00E16162">
        <w:t xml:space="preserve">Выберите период формирования из выпадающего списка в поле </w:t>
      </w:r>
      <w:r w:rsidRPr="00E16162">
        <w:rPr>
          <w:b/>
        </w:rPr>
        <w:t>Период</w:t>
      </w:r>
      <w:r>
        <w:t>.</w:t>
      </w:r>
    </w:p>
    <w:p w14:paraId="2568F651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Сформировать</w:t>
      </w:r>
      <w:r>
        <w:t>.</w:t>
      </w:r>
    </w:p>
    <w:p w14:paraId="46BE3A39" w14:textId="77777777" w:rsidR="00B1305F" w:rsidRDefault="00B1305F" w:rsidP="00B1305F">
      <w:r>
        <w:t>В результате будет сформирован и сохранен план со списком карт и контрольных посещений в рамках диспансерного наблюдения.</w:t>
      </w:r>
    </w:p>
    <w:p w14:paraId="0ACC6A69" w14:textId="77777777" w:rsidR="00B1305F" w:rsidRDefault="00B1305F" w:rsidP="00B1305F">
      <w:pPr>
        <w:pStyle w:val="phnormal"/>
      </w:pPr>
      <w:bookmarkStart w:id="167" w:name="_Toc256000051"/>
      <w:bookmarkStart w:id="168" w:name="scroll-bookmark-56"/>
      <w:r>
        <w:t>Экспорт плана контрольных посещений</w:t>
      </w:r>
      <w:bookmarkEnd w:id="167"/>
      <w:bookmarkEnd w:id="168"/>
    </w:p>
    <w:p w14:paraId="5F1AFF7B" w14:textId="77777777" w:rsidR="00B1305F" w:rsidRDefault="00B1305F" w:rsidP="00B1305F">
      <w:r>
        <w:lastRenderedPageBreak/>
        <w:t>Для экспорта плана:</w:t>
      </w:r>
    </w:p>
    <w:p w14:paraId="29C7FA83" w14:textId="77777777" w:rsidR="00B1305F" w:rsidRDefault="00B1305F" w:rsidP="009300B7">
      <w:pPr>
        <w:pStyle w:val="ScrollListBullet1"/>
      </w:pPr>
      <w:r>
        <w:t xml:space="preserve">В списке формы </w:t>
      </w:r>
      <w:r>
        <w:rPr>
          <w:b/>
        </w:rPr>
        <w:t>Планы контрольных посещений в рамках диспансерного наблюдения</w:t>
      </w:r>
      <w:r>
        <w:t xml:space="preserve"> выберите план, который нужно экспортировать, с помощью установки флага.</w:t>
      </w:r>
    </w:p>
    <w:p w14:paraId="77E22B7C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Экспорт</w:t>
      </w:r>
      <w:r>
        <w:t>. Файл будет экспортирован в ТФОМС.</w:t>
      </w:r>
    </w:p>
    <w:p w14:paraId="3AAB2138" w14:textId="77777777" w:rsidR="00B1305F" w:rsidRDefault="00B1305F" w:rsidP="009300B7">
      <w:pPr>
        <w:pStyle w:val="ScrollListBullet1"/>
      </w:pPr>
      <w:r>
        <w:t>По завершении экспорта отобразится сообщение: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1DB9A2C5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2262DD8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254A7E" wp14:editId="6AA76AF5">
                  <wp:extent cx="1952625" cy="876300"/>
                  <wp:effectExtent l="0" t="0" r="0" b="0"/>
                  <wp:docPr id="100040" name="Рисунок 100040" descr="_scroll_external/attachments/2020-05-25_110400-97825754de4703eee3053d23e7c96476cae3128e3de833ce708479d81dd34b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714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763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6173C" w14:textId="77777777" w:rsidR="00B1305F" w:rsidRDefault="00B1305F" w:rsidP="00B1305F">
      <w:pPr>
        <w:pStyle w:val="phnormal"/>
      </w:pPr>
      <w:bookmarkStart w:id="169" w:name="_Toc256000052"/>
      <w:bookmarkStart w:id="170" w:name="scroll-bookmark-57"/>
      <w:r w:rsidRPr="00E16162">
        <w:t>Порядок формирования записей в списке плана контрольных посещений в рамках диспансерного наблюдения</w:t>
      </w:r>
      <w:bookmarkEnd w:id="169"/>
      <w:bookmarkEnd w:id="170"/>
    </w:p>
    <w:p w14:paraId="7FD6576C" w14:textId="77777777" w:rsidR="00B1305F" w:rsidRPr="00E16162" w:rsidRDefault="00B1305F" w:rsidP="00B1305F">
      <w:r w:rsidRPr="00E16162">
        <w:t>1. Выбираются карты и контрольные посещения карт ДН:</w:t>
      </w:r>
    </w:p>
    <w:p w14:paraId="5CE4C989" w14:textId="77777777" w:rsidR="00B1305F" w:rsidRPr="00E16162" w:rsidRDefault="00B1305F" w:rsidP="000716AB">
      <w:pPr>
        <w:pStyle w:val="ScrollListBullet"/>
        <w:numPr>
          <w:ilvl w:val="0"/>
          <w:numId w:val="116"/>
        </w:numPr>
        <w:ind w:left="1316"/>
      </w:pPr>
      <w:r w:rsidRPr="00E16162">
        <w:t>Если период, указанный на форме "Планы контрольных посещений в рамках диспансерного наблюдения", является годом, то учитываются все карты ДН, открытые в МО пользователя на начало года, и контрольные посещения в отчетном году (карты без контрольных посещений не учитываются).</w:t>
      </w:r>
    </w:p>
    <w:p w14:paraId="50147DFC" w14:textId="77777777" w:rsidR="00B1305F" w:rsidRPr="00E16162" w:rsidRDefault="00B1305F" w:rsidP="000716AB">
      <w:pPr>
        <w:pStyle w:val="ScrollListBullet"/>
        <w:numPr>
          <w:ilvl w:val="0"/>
          <w:numId w:val="116"/>
        </w:numPr>
        <w:ind w:left="1316"/>
      </w:pPr>
      <w:r w:rsidRPr="00E16162">
        <w:t>Если период является кварталом, то учитываются все карты ДН, у которых:</w:t>
      </w:r>
    </w:p>
    <w:p w14:paraId="3D3217FF" w14:textId="77777777" w:rsidR="00B1305F" w:rsidRPr="00E16162" w:rsidRDefault="00B1305F" w:rsidP="000716AB">
      <w:pPr>
        <w:pStyle w:val="ScrollListBullet2"/>
        <w:numPr>
          <w:ilvl w:val="0"/>
          <w:numId w:val="117"/>
        </w:numPr>
      </w:pPr>
      <w:r w:rsidRPr="00E16162">
        <w:t>Дата закрытия входит в квартал, за который формируется план и контрольные посещения отчетного, а при их отсутствии – предыдущего года, даты которых меньше даты закрытия карты.</w:t>
      </w:r>
    </w:p>
    <w:p w14:paraId="45CF573F" w14:textId="77777777" w:rsidR="00B1305F" w:rsidRPr="00E16162" w:rsidRDefault="00B1305F" w:rsidP="000716AB">
      <w:pPr>
        <w:pStyle w:val="ScrollListBullet2"/>
        <w:numPr>
          <w:ilvl w:val="0"/>
          <w:numId w:val="117"/>
        </w:numPr>
      </w:pPr>
      <w:r w:rsidRPr="00E16162">
        <w:t>Карты ДН, открытые на дату окончания квартала, и контрольные посещения в отчетном году.</w:t>
      </w:r>
    </w:p>
    <w:p w14:paraId="3E52DBE9" w14:textId="77777777" w:rsidR="00B1305F" w:rsidRPr="00E16162" w:rsidRDefault="00B1305F" w:rsidP="00B1305F">
      <w:r w:rsidRPr="00E16162">
        <w:t>2. Выбранные карты и контрольные посещения включаются в формируемый План контрольных посещений в рамках диспансерного наблюдения, если они не были ранее в нем учтены.</w:t>
      </w:r>
    </w:p>
    <w:p w14:paraId="0BCB5330" w14:textId="77777777" w:rsidR="00B1305F" w:rsidRPr="00E16162" w:rsidRDefault="00B1305F" w:rsidP="00B1305F">
      <w:pPr>
        <w:pStyle w:val="3"/>
      </w:pPr>
      <w:bookmarkStart w:id="171" w:name="_Toc256000053"/>
      <w:bookmarkStart w:id="172" w:name="scroll-bookmark-58"/>
      <w:bookmarkStart w:id="173" w:name="_Toc55330672"/>
      <w:r w:rsidRPr="00E16162">
        <w:t>Формат предоставления списков застрахованных лиц, состоящих под диспансерным наблюдением</w:t>
      </w:r>
      <w:bookmarkEnd w:id="171"/>
      <w:bookmarkEnd w:id="172"/>
      <w:bookmarkEnd w:id="173"/>
    </w:p>
    <w:p w14:paraId="12430E3D" w14:textId="77777777" w:rsidR="00B1305F" w:rsidRPr="00E16162" w:rsidRDefault="00B1305F" w:rsidP="00B1305F">
      <w:r w:rsidRPr="00E16162">
        <w:t xml:space="preserve">Сформированный файл имеет формат </w:t>
      </w:r>
      <w:proofErr w:type="spellStart"/>
      <w:r w:rsidRPr="00E16162">
        <w:t>xml</w:t>
      </w:r>
      <w:proofErr w:type="spellEnd"/>
      <w:r w:rsidRPr="00E16162">
        <w:t xml:space="preserve"> с кодировкой </w:t>
      </w:r>
      <w:proofErr w:type="spellStart"/>
      <w:r w:rsidRPr="00E16162">
        <w:t>windows</w:t>
      </w:r>
      <w:proofErr w:type="spellEnd"/>
      <w:r w:rsidRPr="00E16162">
        <w:t>-1251.</w:t>
      </w:r>
    </w:p>
    <w:p w14:paraId="3185FDAC" w14:textId="77777777" w:rsidR="00B1305F" w:rsidRPr="00E16162" w:rsidRDefault="00B1305F" w:rsidP="00B1305F">
      <w:r w:rsidRPr="00E16162">
        <w:t>Имя файла данных формируется по следующим правилам:</w:t>
      </w:r>
    </w:p>
    <w:p w14:paraId="7C617C35" w14:textId="77777777" w:rsidR="00B1305F" w:rsidRPr="00E16162" w:rsidRDefault="00B1305F" w:rsidP="000716AB">
      <w:pPr>
        <w:pStyle w:val="ScrollListBullet"/>
        <w:numPr>
          <w:ilvl w:val="0"/>
          <w:numId w:val="118"/>
        </w:numPr>
        <w:ind w:left="1316"/>
      </w:pPr>
      <w:r w:rsidRPr="00E16162">
        <w:rPr>
          <w:b/>
        </w:rPr>
        <w:t>DN_MNi_YYYY_MM_DD_NN.xml</w:t>
      </w:r>
      <w:r>
        <w:t>, где:</w:t>
      </w:r>
    </w:p>
    <w:p w14:paraId="42E6FD75" w14:textId="77777777" w:rsidR="00B1305F" w:rsidRDefault="00B1305F" w:rsidP="000716AB">
      <w:pPr>
        <w:pStyle w:val="ScrollListBullet2"/>
        <w:numPr>
          <w:ilvl w:val="0"/>
          <w:numId w:val="119"/>
        </w:numPr>
      </w:pPr>
      <w:r>
        <w:rPr>
          <w:b/>
        </w:rPr>
        <w:t>DN</w:t>
      </w:r>
      <w:r>
        <w:t xml:space="preserve"> - константа, определяющая тип файла.</w:t>
      </w:r>
    </w:p>
    <w:p w14:paraId="32964340" w14:textId="77777777" w:rsidR="00B1305F" w:rsidRDefault="00B1305F" w:rsidP="000716AB">
      <w:pPr>
        <w:pStyle w:val="ScrollListBullet2"/>
        <w:numPr>
          <w:ilvl w:val="0"/>
          <w:numId w:val="119"/>
        </w:numPr>
      </w:pPr>
      <w:r>
        <w:rPr>
          <w:b/>
        </w:rPr>
        <w:lastRenderedPageBreak/>
        <w:t>M</w:t>
      </w:r>
      <w:r>
        <w:t xml:space="preserve"> - константа, определяющая организацию источник, M - медицинская организация.</w:t>
      </w:r>
    </w:p>
    <w:p w14:paraId="499ECE9C" w14:textId="77777777" w:rsidR="00B1305F" w:rsidRDefault="00B1305F" w:rsidP="000716AB">
      <w:pPr>
        <w:pStyle w:val="ScrollListBullet2"/>
        <w:numPr>
          <w:ilvl w:val="0"/>
          <w:numId w:val="119"/>
        </w:numPr>
      </w:pPr>
      <w:proofErr w:type="spellStart"/>
      <w:r>
        <w:rPr>
          <w:b/>
        </w:rPr>
        <w:t>Ni</w:t>
      </w:r>
      <w:proofErr w:type="spellEnd"/>
      <w:r>
        <w:t xml:space="preserve"> - код медицинской организации - реестровый код МО.</w:t>
      </w:r>
    </w:p>
    <w:p w14:paraId="6C6900C6" w14:textId="77777777" w:rsidR="00B1305F" w:rsidRDefault="00B1305F" w:rsidP="000716AB">
      <w:pPr>
        <w:pStyle w:val="ScrollListBullet2"/>
        <w:numPr>
          <w:ilvl w:val="0"/>
          <w:numId w:val="119"/>
        </w:numPr>
      </w:pPr>
      <w:r>
        <w:rPr>
          <w:b/>
        </w:rPr>
        <w:t>YYYY</w:t>
      </w:r>
      <w:r>
        <w:t xml:space="preserve"> - год выгрузки.</w:t>
      </w:r>
    </w:p>
    <w:p w14:paraId="134F9E6C" w14:textId="77777777" w:rsidR="00B1305F" w:rsidRDefault="00B1305F" w:rsidP="000716AB">
      <w:pPr>
        <w:pStyle w:val="ScrollListBullet2"/>
        <w:numPr>
          <w:ilvl w:val="0"/>
          <w:numId w:val="119"/>
        </w:numPr>
      </w:pPr>
      <w:r>
        <w:rPr>
          <w:b/>
        </w:rPr>
        <w:t>MM</w:t>
      </w:r>
      <w:r>
        <w:t xml:space="preserve"> - месяца выгрузки.</w:t>
      </w:r>
    </w:p>
    <w:p w14:paraId="707D5DB0" w14:textId="77777777" w:rsidR="00B1305F" w:rsidRDefault="00B1305F" w:rsidP="000716AB">
      <w:pPr>
        <w:pStyle w:val="ScrollListBullet2"/>
        <w:numPr>
          <w:ilvl w:val="0"/>
          <w:numId w:val="119"/>
        </w:numPr>
      </w:pPr>
      <w:r>
        <w:rPr>
          <w:b/>
        </w:rPr>
        <w:t>DD</w:t>
      </w:r>
      <w:r>
        <w:t xml:space="preserve"> - день выгрузки.</w:t>
      </w:r>
    </w:p>
    <w:p w14:paraId="14801B95" w14:textId="77777777" w:rsidR="00B1305F" w:rsidRDefault="00B1305F" w:rsidP="000716AB">
      <w:pPr>
        <w:pStyle w:val="ScrollListBullet2"/>
        <w:numPr>
          <w:ilvl w:val="0"/>
          <w:numId w:val="119"/>
        </w:numPr>
      </w:pPr>
      <w:r>
        <w:rPr>
          <w:b/>
        </w:rPr>
        <w:t>NN</w:t>
      </w:r>
      <w:r>
        <w:t xml:space="preserve"> - порядковый номер пакета (указывается в порядке возрастания от 01 до 99, в день - не более 99 пакетов).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69"/>
        <w:gridCol w:w="1889"/>
        <w:gridCol w:w="2768"/>
        <w:gridCol w:w="3669"/>
      </w:tblGrid>
      <w:tr w:rsidR="00B1305F" w:rsidRPr="009300B7" w14:paraId="6DA7BBF3" w14:textId="77777777" w:rsidTr="005155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AED350" w14:textId="77777777" w:rsidR="00B1305F" w:rsidRPr="009300B7" w:rsidRDefault="00B1305F" w:rsidP="00515563">
            <w:pPr>
              <w:jc w:val="center"/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Код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элемента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ED4FAB" w14:textId="77777777" w:rsidR="00B1305F" w:rsidRPr="009300B7" w:rsidRDefault="00B1305F" w:rsidP="00515563">
            <w:pPr>
              <w:jc w:val="center"/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Содержание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элемента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164861" w14:textId="77777777" w:rsidR="00B1305F" w:rsidRPr="009300B7" w:rsidRDefault="00B1305F" w:rsidP="00515563">
            <w:pPr>
              <w:jc w:val="center"/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E3BBC8" w14:textId="77777777" w:rsidR="00B1305F" w:rsidRPr="009300B7" w:rsidRDefault="00B1305F" w:rsidP="00515563">
            <w:pPr>
              <w:jc w:val="center"/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Дополнительная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информация</w:t>
            </w:r>
            <w:proofErr w:type="spellEnd"/>
          </w:p>
        </w:tc>
      </w:tr>
      <w:tr w:rsidR="00B1305F" w:rsidRPr="009300B7" w14:paraId="69860480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E24061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Корневой элемент (сведения о медпомощи)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CCA0AE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3D0C14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051F14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</w:tr>
      <w:tr w:rsidR="00B1305F" w:rsidRPr="009300B7" w14:paraId="6AAD85F9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679238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DN_LIST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614185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ZGLV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1B3042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Заголовок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файла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171C83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59D6E403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F98261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0B8807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ZL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6E1E47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Данные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8C6A4D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Сведения о пациентах, состоящих на диспансерном наблюдении.</w:t>
            </w:r>
          </w:p>
        </w:tc>
      </w:tr>
      <w:tr w:rsidR="00B1305F" w:rsidRPr="009300B7" w14:paraId="13DD30D1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F63157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Сведения</w:t>
            </w:r>
            <w:proofErr w:type="spellEnd"/>
            <w:r w:rsidRPr="009300B7">
              <w:rPr>
                <w:sz w:val="20"/>
                <w:szCs w:val="20"/>
              </w:rPr>
              <w:t xml:space="preserve"> о </w:t>
            </w:r>
            <w:proofErr w:type="spellStart"/>
            <w:r w:rsidRPr="009300B7">
              <w:rPr>
                <w:sz w:val="20"/>
                <w:szCs w:val="20"/>
              </w:rPr>
              <w:t>диспансерном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наблюдении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CF9FD0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32B3CC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286CA7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35DD53BE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A67601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ZGLV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09C10E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VERSION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4014DE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Версия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взаимодействия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6D803C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1.0.</w:t>
            </w:r>
          </w:p>
        </w:tc>
      </w:tr>
      <w:tr w:rsidR="00B1305F" w:rsidRPr="009300B7" w14:paraId="06A633C7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E2609E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A1308A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DATA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CFFF3E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Дата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формирования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файла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7FB095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В формате ГГГГ-ММ-ДД.</w:t>
            </w:r>
          </w:p>
        </w:tc>
      </w:tr>
      <w:tr w:rsidR="00B1305F" w:rsidRPr="009300B7" w14:paraId="25F5E160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1CFF22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748AC7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FILENAME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FCBC73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Имя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файла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без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расширения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D65E8B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67D62A57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D3E269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A1BB60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MCOD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9E148F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Код</w:t>
            </w:r>
            <w:proofErr w:type="spellEnd"/>
            <w:r w:rsidRPr="009300B7">
              <w:rPr>
                <w:sz w:val="20"/>
                <w:szCs w:val="20"/>
              </w:rPr>
              <w:t xml:space="preserve">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87A51D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78FB832D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233F86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Данные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48AB15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D80F56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D10D64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1C4BE331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E44AFC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ZL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1D8647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ZL_ID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B53EBD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Уникальный идентификатор ЗЛ в 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34B68B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</w:tr>
      <w:tr w:rsidR="00B1305F" w:rsidRPr="009300B7" w14:paraId="33E0FF16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578979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41A30E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FAM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18F71F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Фамилия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CD5273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Заполняется пустой строкой в случае отсутствия.</w:t>
            </w:r>
          </w:p>
        </w:tc>
      </w:tr>
      <w:tr w:rsidR="00B1305F" w:rsidRPr="009300B7" w14:paraId="6BECC6FB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A6CBC1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E38001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IM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B29EDA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Имя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84C7AB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Заполняется пустой строкой в случае отсутствия.</w:t>
            </w:r>
          </w:p>
        </w:tc>
      </w:tr>
      <w:tr w:rsidR="00B1305F" w:rsidRPr="009300B7" w14:paraId="11C2BD51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9A7F8B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1BFB25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OT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7E99D4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Отчество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E01642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Заполняется пустой строкой в случае отсутствия.</w:t>
            </w:r>
          </w:p>
        </w:tc>
      </w:tr>
      <w:tr w:rsidR="00B1305F" w:rsidRPr="009300B7" w14:paraId="1FE2F584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E59002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D296C8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EF72D0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Дата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рождения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146E93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Дата рождения пациента в формате ГГГГ-ММ-ДД.</w:t>
            </w:r>
          </w:p>
        </w:tc>
      </w:tr>
      <w:tr w:rsidR="00B1305F" w:rsidRPr="009300B7" w14:paraId="4A952EF9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F18305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3C4E41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ENP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92DB9F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Единый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номер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полиса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002B98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09C37710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37EE9B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C99C94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TPOLIS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88C5A9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Тип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полиса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13D3D1" w14:textId="77777777" w:rsidR="00B1305F" w:rsidRPr="009300B7" w:rsidRDefault="00B1305F" w:rsidP="000716AB">
            <w:pPr>
              <w:pStyle w:val="ScrollListBullet"/>
              <w:numPr>
                <w:ilvl w:val="0"/>
                <w:numId w:val="120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 xml:space="preserve">1 -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полис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старого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образца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>;</w:t>
            </w:r>
          </w:p>
          <w:p w14:paraId="62B1B04C" w14:textId="77777777" w:rsidR="00B1305F" w:rsidRPr="009300B7" w:rsidRDefault="00B1305F" w:rsidP="000716AB">
            <w:pPr>
              <w:pStyle w:val="ScrollListBullet"/>
              <w:numPr>
                <w:ilvl w:val="0"/>
                <w:numId w:val="120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 xml:space="preserve">2 -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временное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свидетельство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>;</w:t>
            </w:r>
          </w:p>
          <w:p w14:paraId="55C5365D" w14:textId="77777777" w:rsidR="00B1305F" w:rsidRPr="009300B7" w:rsidRDefault="00B1305F" w:rsidP="000716AB">
            <w:pPr>
              <w:pStyle w:val="ScrollListBullet"/>
              <w:numPr>
                <w:ilvl w:val="0"/>
                <w:numId w:val="120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 xml:space="preserve">3 -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полис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единого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образца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B1305F" w:rsidRPr="009300B7" w14:paraId="386BFA99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BB5C28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CB3EF9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SPOLIS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3BCB7F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Серия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полиса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FA967C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41A0CB0A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799A79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27D418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NPOLIS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008925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Серия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полиса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99FD8D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27DA590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9A0477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AA2E29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CONTACT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B9A811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Контакты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7197D3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3148697E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9690DF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40BCB6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947C24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Информация</w:t>
            </w:r>
            <w:proofErr w:type="spellEnd"/>
            <w:r w:rsidRPr="009300B7">
              <w:rPr>
                <w:sz w:val="20"/>
                <w:szCs w:val="20"/>
              </w:rPr>
              <w:t xml:space="preserve"> о </w:t>
            </w:r>
            <w:proofErr w:type="spellStart"/>
            <w:r w:rsidRPr="009300B7">
              <w:rPr>
                <w:sz w:val="20"/>
                <w:szCs w:val="20"/>
              </w:rPr>
              <w:t>диспансерном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наблюдении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6B4BD0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323C4B0D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03D513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Контакты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120CA0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7B1DFB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3A0771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36A63820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17F2C3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CONTACT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C8EFCC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CONTACT_ID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A40721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Идентификатор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контактных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данных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B2424C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 xml:space="preserve">Должно быть уникально в пределах элемента </w:t>
            </w:r>
            <w:r w:rsidRPr="009300B7">
              <w:rPr>
                <w:b/>
                <w:sz w:val="20"/>
                <w:szCs w:val="20"/>
              </w:rPr>
              <w:t>ZL</w:t>
            </w:r>
            <w:r w:rsidRPr="009300B7">
              <w:rPr>
                <w:sz w:val="20"/>
                <w:szCs w:val="20"/>
                <w:lang w:val="ru-RU"/>
              </w:rPr>
              <w:t>.</w:t>
            </w:r>
          </w:p>
        </w:tc>
      </w:tr>
      <w:tr w:rsidR="00B1305F" w:rsidRPr="009300B7" w14:paraId="2488E781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C3E74A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8CB62E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35FAAB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Тип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контактных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данных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DE6AFB" w14:textId="77777777" w:rsidR="00B1305F" w:rsidRPr="009300B7" w:rsidRDefault="00B1305F" w:rsidP="000716AB">
            <w:pPr>
              <w:pStyle w:val="ScrollListBullet"/>
              <w:numPr>
                <w:ilvl w:val="0"/>
                <w:numId w:val="121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 xml:space="preserve">1 -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мобильный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телефон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>;</w:t>
            </w:r>
          </w:p>
          <w:p w14:paraId="74BAF892" w14:textId="77777777" w:rsidR="00B1305F" w:rsidRPr="009300B7" w:rsidRDefault="00B1305F" w:rsidP="000716AB">
            <w:pPr>
              <w:pStyle w:val="ScrollListBullet"/>
              <w:numPr>
                <w:ilvl w:val="0"/>
                <w:numId w:val="121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 xml:space="preserve">2 -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стационарный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телефон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>;</w:t>
            </w:r>
          </w:p>
          <w:p w14:paraId="43DEEDA1" w14:textId="77777777" w:rsidR="00B1305F" w:rsidRPr="009300B7" w:rsidRDefault="00B1305F" w:rsidP="000716AB">
            <w:pPr>
              <w:pStyle w:val="ScrollListBullet"/>
              <w:numPr>
                <w:ilvl w:val="0"/>
                <w:numId w:val="121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>3 - email;</w:t>
            </w:r>
          </w:p>
          <w:p w14:paraId="5A4F053D" w14:textId="77777777" w:rsidR="00B1305F" w:rsidRPr="009300B7" w:rsidRDefault="00B1305F" w:rsidP="000716AB">
            <w:pPr>
              <w:pStyle w:val="ScrollListBullet"/>
              <w:numPr>
                <w:ilvl w:val="0"/>
                <w:numId w:val="121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 xml:space="preserve">4 -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адрес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проживания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>;</w:t>
            </w:r>
          </w:p>
        </w:tc>
      </w:tr>
      <w:tr w:rsidR="00B1305F" w:rsidRPr="009300B7" w14:paraId="54A70E69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25FA62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03561F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0BB8E8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Номер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телефона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C1675C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Обязательно, если Тип контактных данных = 1 или 2.</w:t>
            </w:r>
          </w:p>
        </w:tc>
      </w:tr>
      <w:tr w:rsidR="00B1305F" w:rsidRPr="009300B7" w14:paraId="2FD9A2A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E0B1C1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100A42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EMAIL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667B50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Адрес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электронной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почты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959749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Обязательно, если Тип контактных данных = 3.</w:t>
            </w:r>
          </w:p>
        </w:tc>
      </w:tr>
      <w:tr w:rsidR="00B1305F" w:rsidRPr="009300B7" w14:paraId="1170329F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4210C0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896A0B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ADDRES_P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B60F18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Адрес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проживания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6E0986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Обязательно, если Тип контактных данных = 4.</w:t>
            </w:r>
          </w:p>
        </w:tc>
      </w:tr>
      <w:tr w:rsidR="00B1305F" w:rsidRPr="009300B7" w14:paraId="4CAC3041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52C88B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Адрес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E43A9D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A962C3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3EC8DA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58225F42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C41E62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ADDRES_P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CE573C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ADDRES_P_ID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F59D7E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Идентификатор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адреса</w:t>
            </w:r>
            <w:proofErr w:type="spellEnd"/>
            <w:r w:rsidRPr="009300B7">
              <w:rPr>
                <w:sz w:val="20"/>
                <w:szCs w:val="20"/>
              </w:rPr>
              <w:t xml:space="preserve"> в РМИС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A7DEFD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 xml:space="preserve">Уникально в пределах элемента </w:t>
            </w:r>
            <w:r w:rsidRPr="009300B7">
              <w:rPr>
                <w:b/>
                <w:sz w:val="20"/>
                <w:szCs w:val="20"/>
              </w:rPr>
              <w:t>ZL</w:t>
            </w:r>
            <w:r w:rsidRPr="009300B7">
              <w:rPr>
                <w:sz w:val="20"/>
                <w:szCs w:val="20"/>
                <w:lang w:val="ru-RU"/>
              </w:rPr>
              <w:t>.</w:t>
            </w:r>
          </w:p>
        </w:tc>
      </w:tr>
      <w:tr w:rsidR="00B1305F" w:rsidRPr="009300B7" w14:paraId="437444D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AD4E87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AA6BEE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FIAS_AOID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FB6FF6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 xml:space="preserve">Уникальный идентификатор записи классификатора </w:t>
            </w:r>
            <w:proofErr w:type="spellStart"/>
            <w:r w:rsidRPr="009300B7">
              <w:rPr>
                <w:sz w:val="20"/>
                <w:szCs w:val="20"/>
                <w:lang w:val="ru-RU"/>
              </w:rPr>
              <w:t>адресообразующего</w:t>
            </w:r>
            <w:proofErr w:type="spellEnd"/>
            <w:r w:rsidRPr="009300B7">
              <w:rPr>
                <w:sz w:val="20"/>
                <w:szCs w:val="20"/>
                <w:lang w:val="ru-RU"/>
              </w:rPr>
              <w:t xml:space="preserve"> элемента в ФИАС (с точностью до улицы, при отсутствии улицы – до города или населенного пункта)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031CC9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Не заполняется только в случае отсутствия в ФИАС.</w:t>
            </w:r>
          </w:p>
        </w:tc>
      </w:tr>
      <w:tr w:rsidR="00B1305F" w:rsidRPr="009300B7" w14:paraId="470D3DBA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82465F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D288EC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FIAS_HOUSEID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DB9A7B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Уникальный идентификатор записи справочника сведений по номерам домов улиц городов и населенных пунктов, номера земельных участков и т.п. в ФИАС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C224DF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</w:tr>
      <w:tr w:rsidR="00B1305F" w:rsidRPr="009300B7" w14:paraId="4F88B2C5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05E3AE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FC859F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FULL_NAME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9EDE74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Адрес</w:t>
            </w:r>
            <w:proofErr w:type="spellEnd"/>
            <w:r w:rsidRPr="009300B7">
              <w:rPr>
                <w:sz w:val="20"/>
                <w:szCs w:val="20"/>
              </w:rPr>
              <w:t xml:space="preserve"> в </w:t>
            </w:r>
            <w:proofErr w:type="spellStart"/>
            <w:r w:rsidRPr="009300B7">
              <w:rPr>
                <w:sz w:val="20"/>
                <w:szCs w:val="20"/>
              </w:rPr>
              <w:t>свободной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форме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C9031A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Формат передаваемых данных: наименование края или республики, название области, название района, название улицы, номер дома (в т.ч. корпуса, блока), номер квартиры.</w:t>
            </w:r>
          </w:p>
        </w:tc>
      </w:tr>
      <w:tr w:rsidR="00B1305F" w:rsidRPr="009300B7" w14:paraId="1DB3D0AD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3EFD7E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8FA103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20F2EA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Номер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дома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13DA8B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2A9C0D0C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594FF2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5CBB3F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KV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8852E7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Номер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квартиры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E13ADE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Указывается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при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наличии</w:t>
            </w:r>
            <w:proofErr w:type="spellEnd"/>
            <w:r w:rsidRPr="009300B7">
              <w:rPr>
                <w:sz w:val="20"/>
                <w:szCs w:val="20"/>
              </w:rPr>
              <w:t>.</w:t>
            </w:r>
          </w:p>
        </w:tc>
      </w:tr>
      <w:tr w:rsidR="00B1305F" w:rsidRPr="009300B7" w14:paraId="7097E5EC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AD5A41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Информация</w:t>
            </w:r>
            <w:proofErr w:type="spellEnd"/>
            <w:r w:rsidRPr="009300B7">
              <w:rPr>
                <w:sz w:val="20"/>
                <w:szCs w:val="20"/>
              </w:rPr>
              <w:t xml:space="preserve"> о </w:t>
            </w:r>
            <w:proofErr w:type="spellStart"/>
            <w:r w:rsidRPr="009300B7">
              <w:rPr>
                <w:sz w:val="20"/>
                <w:szCs w:val="20"/>
              </w:rPr>
              <w:t>диспансерном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наблюдении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6C41BB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22A621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4C424B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1A2604AC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5C9529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D2F447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DN_ID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F20BFB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Идентификатор информации о диспансерном наблюдении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C25AE5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 xml:space="preserve">Уникально в пределах элемента </w:t>
            </w:r>
            <w:r w:rsidRPr="009300B7">
              <w:rPr>
                <w:b/>
                <w:sz w:val="20"/>
                <w:szCs w:val="20"/>
              </w:rPr>
              <w:t>ZL</w:t>
            </w:r>
            <w:r w:rsidRPr="009300B7">
              <w:rPr>
                <w:sz w:val="20"/>
                <w:szCs w:val="20"/>
                <w:lang w:val="ru-RU"/>
              </w:rPr>
              <w:t>.</w:t>
            </w:r>
          </w:p>
        </w:tc>
      </w:tr>
      <w:tr w:rsidR="00B1305F" w:rsidRPr="009300B7" w14:paraId="3F7BB6EB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8DE92A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36D051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E28805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Код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из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справочника</w:t>
            </w:r>
            <w:proofErr w:type="spellEnd"/>
            <w:r w:rsidRPr="009300B7">
              <w:rPr>
                <w:sz w:val="20"/>
                <w:szCs w:val="20"/>
              </w:rPr>
              <w:t xml:space="preserve"> 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89046D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7CD47770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252FBD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A51B63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DS1_PR_DATE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186181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Дата впервые в жизни установленного диагноза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618914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</w:tr>
      <w:tr w:rsidR="00B1305F" w:rsidRPr="009300B7" w14:paraId="60832B5A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F70636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B62FA5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DS1_PR_SOURCE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4E8151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Условия выявления заболевания и первой постановки диагноза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C3D8FD" w14:textId="77777777" w:rsidR="00B1305F" w:rsidRPr="009300B7" w:rsidRDefault="00B1305F" w:rsidP="000716AB">
            <w:pPr>
              <w:pStyle w:val="ScrollListBullet"/>
              <w:numPr>
                <w:ilvl w:val="0"/>
                <w:numId w:val="122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 xml:space="preserve">1 -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выявлено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при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проф.осмотре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>;</w:t>
            </w:r>
          </w:p>
          <w:p w14:paraId="6A685692" w14:textId="77777777" w:rsidR="00B1305F" w:rsidRPr="009300B7" w:rsidRDefault="00B1305F" w:rsidP="000716AB">
            <w:pPr>
              <w:pStyle w:val="ScrollListBullet"/>
              <w:numPr>
                <w:ilvl w:val="0"/>
                <w:numId w:val="122"/>
              </w:numPr>
              <w:ind w:left="1316"/>
              <w:rPr>
                <w:sz w:val="20"/>
                <w:szCs w:val="20"/>
                <w:lang w:val="ru-RU"/>
              </w:rPr>
            </w:pPr>
            <w:r w:rsidRPr="009300B7">
              <w:rPr>
                <w:rFonts w:cs="Times New Roman"/>
                <w:sz w:val="20"/>
                <w:szCs w:val="20"/>
                <w:lang w:val="ru-RU"/>
              </w:rPr>
              <w:t xml:space="preserve">2 - выявлено при диспансеризации </w:t>
            </w:r>
            <w:r w:rsidRPr="009300B7">
              <w:rPr>
                <w:rFonts w:cs="Times New Roman"/>
                <w:sz w:val="20"/>
                <w:szCs w:val="20"/>
                <w:lang w:val="ru-RU"/>
              </w:rPr>
              <w:lastRenderedPageBreak/>
              <w:t>определенных групп взрослого населения;</w:t>
            </w:r>
          </w:p>
          <w:p w14:paraId="3FCE1833" w14:textId="77777777" w:rsidR="00B1305F" w:rsidRPr="009300B7" w:rsidRDefault="00B1305F" w:rsidP="000716AB">
            <w:pPr>
              <w:pStyle w:val="ScrollListBullet"/>
              <w:numPr>
                <w:ilvl w:val="0"/>
                <w:numId w:val="122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 xml:space="preserve">3 -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другое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B1305F" w:rsidRPr="009300B7" w14:paraId="51EDE6C8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22F8D5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B0D4C1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D_OUT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DEADA2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Дата снятия с учета диспансерного наблюдения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B7D833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Обязательно в случае снятия с учета.</w:t>
            </w:r>
          </w:p>
        </w:tc>
      </w:tr>
      <w:tr w:rsidR="00B1305F" w:rsidRPr="009300B7" w14:paraId="7663B57C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BB60B9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7A596B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APPOINTMENT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C55143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Информация о планировании диспансерного приёма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CB46B1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</w:tr>
      <w:tr w:rsidR="00B1305F" w:rsidRPr="009300B7" w14:paraId="7B7C9063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36574C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Информация о планировании диспансерного приема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BFE530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C82F76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D1B795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</w:tr>
      <w:tr w:rsidR="00B1305F" w:rsidRPr="009300B7" w14:paraId="3E46B374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BC2E2E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APPOINTMENT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44A39A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APPOINTMENT _ID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4545C1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Идентификатор информации о планировании диспансерного приёма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91CBDD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 xml:space="preserve">Уникально в пределах элемента </w:t>
            </w:r>
            <w:r w:rsidRPr="009300B7">
              <w:rPr>
                <w:b/>
                <w:sz w:val="20"/>
                <w:szCs w:val="20"/>
              </w:rPr>
              <w:t>DN</w:t>
            </w:r>
            <w:r w:rsidRPr="009300B7">
              <w:rPr>
                <w:sz w:val="20"/>
                <w:szCs w:val="20"/>
                <w:lang w:val="ru-RU"/>
              </w:rPr>
              <w:t>.</w:t>
            </w:r>
          </w:p>
        </w:tc>
      </w:tr>
      <w:tr w:rsidR="00B1305F" w:rsidRPr="009300B7" w14:paraId="2F7C2F37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5F3EA2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F2B05C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DATE_PLAN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64754B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proofErr w:type="spellStart"/>
            <w:r w:rsidRPr="009300B7">
              <w:rPr>
                <w:sz w:val="20"/>
                <w:szCs w:val="20"/>
              </w:rPr>
              <w:t>Дата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планируемого</w:t>
            </w:r>
            <w:proofErr w:type="spellEnd"/>
            <w:r w:rsidRPr="009300B7">
              <w:rPr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sz w:val="20"/>
                <w:szCs w:val="20"/>
              </w:rPr>
              <w:t>приема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F476BF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</w:tr>
      <w:tr w:rsidR="00B1305F" w:rsidRPr="009300B7" w14:paraId="21A3BDAA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2C22CD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3FF9CD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CODE_MD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5EF375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Код врача, осуществляющего диспансерный прием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AE9C02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СНИЛС.</w:t>
            </w:r>
          </w:p>
        </w:tc>
      </w:tr>
      <w:tr w:rsidR="00B1305F" w:rsidRPr="009300B7" w14:paraId="4BE66734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AFDA6F" w14:textId="77777777" w:rsidR="00B1305F" w:rsidRPr="009300B7" w:rsidRDefault="00B1305F" w:rsidP="00515563">
            <w:pPr>
              <w:rPr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5B8639" w14:textId="77777777" w:rsidR="00B1305F" w:rsidRPr="009300B7" w:rsidRDefault="00B1305F" w:rsidP="00515563">
            <w:pPr>
              <w:rPr>
                <w:sz w:val="20"/>
                <w:szCs w:val="20"/>
              </w:rPr>
            </w:pPr>
            <w:r w:rsidRPr="009300B7">
              <w:rPr>
                <w:sz w:val="20"/>
                <w:szCs w:val="20"/>
              </w:rPr>
              <w:t>PLACE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3937DC" w14:textId="77777777" w:rsidR="00B1305F" w:rsidRPr="009300B7" w:rsidRDefault="00B1305F" w:rsidP="00515563">
            <w:pPr>
              <w:rPr>
                <w:sz w:val="20"/>
                <w:szCs w:val="20"/>
                <w:lang w:val="ru-RU"/>
              </w:rPr>
            </w:pPr>
            <w:r w:rsidRPr="009300B7">
              <w:rPr>
                <w:sz w:val="20"/>
                <w:szCs w:val="20"/>
                <w:lang w:val="ru-RU"/>
              </w:rPr>
              <w:t>Планируемое место проведения диспансерного приема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20D633" w14:textId="77777777" w:rsidR="00B1305F" w:rsidRPr="009300B7" w:rsidRDefault="00B1305F" w:rsidP="000716AB">
            <w:pPr>
              <w:pStyle w:val="ScrollListBullet"/>
              <w:numPr>
                <w:ilvl w:val="0"/>
                <w:numId w:val="123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>7 - в МО.</w:t>
            </w:r>
          </w:p>
          <w:p w14:paraId="58C65637" w14:textId="77777777" w:rsidR="00B1305F" w:rsidRPr="009300B7" w:rsidRDefault="00B1305F" w:rsidP="000716AB">
            <w:pPr>
              <w:pStyle w:val="ScrollListBullet"/>
              <w:numPr>
                <w:ilvl w:val="0"/>
                <w:numId w:val="123"/>
              </w:numPr>
              <w:ind w:left="1316"/>
              <w:rPr>
                <w:sz w:val="20"/>
                <w:szCs w:val="20"/>
              </w:rPr>
            </w:pPr>
            <w:r w:rsidRPr="009300B7">
              <w:rPr>
                <w:rFonts w:cs="Times New Roman"/>
                <w:sz w:val="20"/>
                <w:szCs w:val="20"/>
              </w:rPr>
              <w:t xml:space="preserve">8 -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На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300B7">
              <w:rPr>
                <w:rFonts w:cs="Times New Roman"/>
                <w:sz w:val="20"/>
                <w:szCs w:val="20"/>
              </w:rPr>
              <w:t>дому</w:t>
            </w:r>
            <w:proofErr w:type="spellEnd"/>
            <w:r w:rsidRPr="009300B7">
              <w:rPr>
                <w:rFonts w:cs="Times New Roman"/>
                <w:sz w:val="20"/>
                <w:szCs w:val="20"/>
              </w:rPr>
              <w:t>.</w:t>
            </w:r>
          </w:p>
        </w:tc>
      </w:tr>
    </w:tbl>
    <w:p w14:paraId="61120CF5" w14:textId="77777777" w:rsidR="00B1305F" w:rsidRDefault="00B1305F" w:rsidP="00B1305F">
      <w:pPr>
        <w:pStyle w:val="2"/>
      </w:pPr>
      <w:bookmarkStart w:id="174" w:name="_Toc256000054"/>
      <w:bookmarkStart w:id="175" w:name="scroll-bookmark-41"/>
      <w:bookmarkStart w:id="176" w:name="_Toc55330673"/>
      <w:r w:rsidRPr="00E16162">
        <w:t>Поиск контрольной карты диспансерного наблюдения</w:t>
      </w:r>
      <w:bookmarkEnd w:id="174"/>
      <w:bookmarkEnd w:id="175"/>
      <w:bookmarkEnd w:id="176"/>
    </w:p>
    <w:p w14:paraId="0C87EF65" w14:textId="77777777" w:rsidR="00B1305F" w:rsidRPr="00E16162" w:rsidRDefault="00B1305F" w:rsidP="00B1305F">
      <w:r w:rsidRPr="00E16162">
        <w:t>Поиск диспансерной карты доступен на формах:</w:t>
      </w:r>
    </w:p>
    <w:p w14:paraId="55F7A7BE" w14:textId="2B47F4CA" w:rsidR="00B1305F" w:rsidRPr="00E16162" w:rsidRDefault="00B1305F" w:rsidP="000716AB">
      <w:pPr>
        <w:pStyle w:val="ScrollListBullet"/>
        <w:numPr>
          <w:ilvl w:val="0"/>
          <w:numId w:val="124"/>
        </w:numPr>
        <w:ind w:left="1316"/>
      </w:pPr>
      <w:r w:rsidRPr="00A53453">
        <w:t>Контрольные карты диспансерного наблюдения: Поиск</w:t>
      </w:r>
      <w:r>
        <w:t>;</w:t>
      </w:r>
    </w:p>
    <w:p w14:paraId="18EB0AC1" w14:textId="3A1C3568" w:rsidR="00B1305F" w:rsidRDefault="00B1305F" w:rsidP="000716AB">
      <w:pPr>
        <w:pStyle w:val="ScrollListBullet"/>
        <w:numPr>
          <w:ilvl w:val="0"/>
          <w:numId w:val="124"/>
        </w:numPr>
        <w:ind w:left="1316"/>
      </w:pPr>
      <w:r w:rsidRPr="00A53453">
        <w:t>Контрольные карты диспансерного наблюдения: Список</w:t>
      </w:r>
      <w:r>
        <w:t>.</w:t>
      </w:r>
    </w:p>
    <w:p w14:paraId="0C0842B7" w14:textId="77777777" w:rsidR="00B1305F" w:rsidRDefault="00B1305F" w:rsidP="00B1305F">
      <w:r>
        <w:t>Доступ к функционалу по поиску контрольной карты диспансерного наблюдения доступен из:</w:t>
      </w:r>
    </w:p>
    <w:p w14:paraId="33F42D97" w14:textId="77777777" w:rsidR="00B1305F" w:rsidRDefault="00B1305F" w:rsidP="000716AB">
      <w:pPr>
        <w:pStyle w:val="ScrollListBullet"/>
        <w:numPr>
          <w:ilvl w:val="0"/>
          <w:numId w:val="125"/>
        </w:numPr>
        <w:ind w:left="1316"/>
      </w:pPr>
      <w:r>
        <w:t>главного меню Системы;</w:t>
      </w:r>
    </w:p>
    <w:p w14:paraId="3985BBCB" w14:textId="77777777" w:rsidR="00B1305F" w:rsidRDefault="00B1305F" w:rsidP="000716AB">
      <w:pPr>
        <w:pStyle w:val="ScrollListBullet"/>
        <w:numPr>
          <w:ilvl w:val="0"/>
          <w:numId w:val="125"/>
        </w:numPr>
        <w:ind w:left="1316"/>
      </w:pPr>
      <w:r>
        <w:t>некоторых АРМ (например, АРМ врача поликлиники).</w:t>
      </w:r>
    </w:p>
    <w:p w14:paraId="5A822E97" w14:textId="77777777" w:rsidR="00B1305F" w:rsidRDefault="00B1305F" w:rsidP="00B1305F">
      <w:r>
        <w:rPr>
          <w:b/>
        </w:rPr>
        <w:t>I. Вызов формы из главного меню:</w:t>
      </w:r>
    </w:p>
    <w:p w14:paraId="4F423A82" w14:textId="77777777" w:rsidR="00B1305F" w:rsidRDefault="00B1305F" w:rsidP="00B1305F">
      <w:r>
        <w:rPr>
          <w:b/>
        </w:rPr>
        <w:t>1) Контрольные карты диспансерного наблюдения: Поиск</w:t>
      </w:r>
    </w:p>
    <w:p w14:paraId="3ACB7D65" w14:textId="77777777" w:rsidR="00B1305F" w:rsidRDefault="00B1305F" w:rsidP="009300B7">
      <w:pPr>
        <w:pStyle w:val="ScrollListBullet1"/>
      </w:pPr>
      <w:r>
        <w:lastRenderedPageBreak/>
        <w:t xml:space="preserve">Нажмите кнопку </w:t>
      </w:r>
      <w:r>
        <w:rPr>
          <w:b/>
        </w:rPr>
        <w:t>Поликлиника</w:t>
      </w:r>
      <w:r>
        <w:t xml:space="preserve"> в главном меню Системы.</w:t>
      </w:r>
    </w:p>
    <w:p w14:paraId="2B96624F" w14:textId="77777777" w:rsidR="00B1305F" w:rsidRDefault="00B1305F" w:rsidP="009300B7">
      <w:pPr>
        <w:pStyle w:val="ScrollListBullet1"/>
      </w:pPr>
      <w:r>
        <w:t>Выберите пункт Диспансерное наблюдение.</w:t>
      </w:r>
    </w:p>
    <w:p w14:paraId="434649A4" w14:textId="77777777" w:rsidR="00B1305F" w:rsidRDefault="00B1305F" w:rsidP="009300B7">
      <w:pPr>
        <w:pStyle w:val="ScrollListBullet1"/>
      </w:pPr>
      <w:r>
        <w:t>Выберите пункт Контрольные карты диспансерного наблюдения: Поиск.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30B5FE8A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A83E35A" w14:textId="77777777" w:rsidR="00B1305F" w:rsidRDefault="00B1305F" w:rsidP="009300B7">
            <w:pPr>
              <w:pStyle w:val="phfigure"/>
            </w:pPr>
            <w:r>
              <w:rPr>
                <w:noProof/>
              </w:rPr>
              <w:drawing>
                <wp:inline distT="0" distB="0" distL="0" distR="0" wp14:anchorId="33BF3922" wp14:editId="49FF980E">
                  <wp:extent cx="4574540" cy="3419485"/>
                  <wp:effectExtent l="0" t="0" r="0" b="0"/>
                  <wp:docPr id="100041" name="Рисунок 100041" descr="_scroll_external/attachments/2020-05-25_104700-9c4fd42013ab97d2f9533e9afbefb89d6ccc6e9d1aa7cfcce2f5934a312e72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4048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4194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2BDF0" w14:textId="77777777" w:rsidR="00B1305F" w:rsidRDefault="00B1305F" w:rsidP="009300B7">
      <w:pPr>
        <w:pStyle w:val="ScrollListBullet1"/>
      </w:pPr>
      <w:r w:rsidRPr="00E16162">
        <w:t>Отобразится форма Контрольные карты диспансерного наблюдения: Поиск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017395C8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B6D76CF" w14:textId="77777777" w:rsidR="00B1305F" w:rsidRDefault="00B1305F" w:rsidP="009300B7">
            <w:pPr>
              <w:pStyle w:val="phfigure"/>
            </w:pPr>
            <w:r>
              <w:rPr>
                <w:noProof/>
              </w:rPr>
              <w:drawing>
                <wp:inline distT="0" distB="0" distL="0" distR="0" wp14:anchorId="6D792E98" wp14:editId="5CFD716E">
                  <wp:extent cx="4574540" cy="2963706"/>
                  <wp:effectExtent l="0" t="0" r="0" b="0"/>
                  <wp:docPr id="100042" name="Рисунок 100042" descr="_scroll_external/attachments/2020-05-25_104800-c994808ad7496e13e5b4a51757daaf6fc4908894438daf7b5da52ba40dc229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714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96370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5BE12" w14:textId="77777777" w:rsidR="00B1305F" w:rsidRDefault="00B1305F" w:rsidP="009300B7">
      <w:pPr>
        <w:pStyle w:val="ScrollListBullet1"/>
      </w:pPr>
      <w:r w:rsidRPr="00E16162">
        <w:t>Укажите параметры поиска карты на панели фильтров.</w:t>
      </w:r>
    </w:p>
    <w:p w14:paraId="70999D04" w14:textId="77777777" w:rsidR="00B1305F" w:rsidRPr="00E16162" w:rsidRDefault="00B1305F" w:rsidP="009300B7">
      <w:pPr>
        <w:pStyle w:val="ScrollListBullet1"/>
      </w:pPr>
      <w:r w:rsidRPr="00E16162">
        <w:t xml:space="preserve">Нажмите кнопку </w:t>
      </w:r>
      <w:r w:rsidRPr="00E16162">
        <w:rPr>
          <w:b/>
        </w:rPr>
        <w:t>Найти</w:t>
      </w:r>
      <w:r>
        <w:t>.</w:t>
      </w:r>
    </w:p>
    <w:p w14:paraId="50299E02" w14:textId="77777777" w:rsidR="00B1305F" w:rsidRDefault="00B1305F" w:rsidP="009300B7">
      <w:pPr>
        <w:pStyle w:val="ScrollListBullet1"/>
      </w:pPr>
      <w:r>
        <w:t>Карты, которые удовлетворяют параметрам поиска, отобразятся в списке.</w:t>
      </w:r>
    </w:p>
    <w:p w14:paraId="679FA0CB" w14:textId="77777777" w:rsidR="00B1305F" w:rsidRDefault="00B1305F" w:rsidP="009300B7">
      <w:pPr>
        <w:pStyle w:val="ScrollListBullet1"/>
      </w:pPr>
      <w:r>
        <w:lastRenderedPageBreak/>
        <w:t>Выберите карту и нажмите кнопку:</w:t>
      </w:r>
    </w:p>
    <w:p w14:paraId="71E8856D" w14:textId="77777777" w:rsidR="00B1305F" w:rsidRDefault="00B1305F" w:rsidP="000716AB">
      <w:pPr>
        <w:pStyle w:val="ScrollListBullet2"/>
        <w:numPr>
          <w:ilvl w:val="0"/>
          <w:numId w:val="126"/>
        </w:numPr>
      </w:pPr>
      <w:r>
        <w:rPr>
          <w:b/>
        </w:rPr>
        <w:t>Редактировать</w:t>
      </w:r>
      <w:r>
        <w:t xml:space="preserve"> - для внесения изменений на форму;</w:t>
      </w:r>
    </w:p>
    <w:p w14:paraId="0053A634" w14:textId="77777777" w:rsidR="00B1305F" w:rsidRDefault="00B1305F" w:rsidP="000716AB">
      <w:pPr>
        <w:pStyle w:val="ScrollListBullet2"/>
        <w:numPr>
          <w:ilvl w:val="0"/>
          <w:numId w:val="126"/>
        </w:numPr>
      </w:pPr>
      <w:r>
        <w:rPr>
          <w:b/>
        </w:rPr>
        <w:t>Просмотреть</w:t>
      </w:r>
      <w:r>
        <w:t xml:space="preserve"> - для просмотра карты.</w:t>
      </w:r>
    </w:p>
    <w:p w14:paraId="241BD942" w14:textId="77777777" w:rsidR="00B1305F" w:rsidRDefault="00B1305F" w:rsidP="00B1305F">
      <w:r>
        <w:rPr>
          <w:b/>
        </w:rPr>
        <w:t>2) Контрольные карты диспансерного наблюдения: Список</w:t>
      </w:r>
    </w:p>
    <w:p w14:paraId="5B6A6D94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Поликлиника</w:t>
      </w:r>
      <w:r>
        <w:t xml:space="preserve"> в главном меню Системы.</w:t>
      </w:r>
    </w:p>
    <w:p w14:paraId="1CFA9C43" w14:textId="77777777" w:rsidR="00B1305F" w:rsidRDefault="00B1305F" w:rsidP="009300B7">
      <w:pPr>
        <w:pStyle w:val="ScrollListBullet1"/>
      </w:pPr>
      <w:r>
        <w:t>Выберите пункт Диспансерное наблюдение.</w:t>
      </w:r>
    </w:p>
    <w:p w14:paraId="5549737B" w14:textId="77777777" w:rsidR="00B1305F" w:rsidRDefault="00B1305F" w:rsidP="009300B7">
      <w:pPr>
        <w:pStyle w:val="ScrollListBullet1"/>
      </w:pPr>
      <w:r>
        <w:t>Выберите пункт Контрольные карты диспансерного наблюдения: Список.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19024ADF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DE017E9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1F57EAD" wp14:editId="42097409">
                  <wp:extent cx="4574540" cy="3414593"/>
                  <wp:effectExtent l="0" t="0" r="0" b="0"/>
                  <wp:docPr id="100043" name="Рисунок 100043" descr="_scroll_external/attachments/2020-05-25_105000-72ddee95e26d744050a981c9f505b51de9e93ec4264fd99eb5cfee7fbb3e9a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6738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41459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FEFEFE" w14:textId="77777777" w:rsidR="00B1305F" w:rsidRDefault="00B1305F" w:rsidP="009300B7">
      <w:pPr>
        <w:pStyle w:val="ScrollListBullet1"/>
      </w:pPr>
      <w:r w:rsidRPr="00E16162">
        <w:t>Отобразится форма Контрольные карты диспансерного наблюдения: Список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112AF235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C890FAB" w14:textId="77777777" w:rsidR="00B1305F" w:rsidRDefault="00B1305F" w:rsidP="00515563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B55828" wp14:editId="6B03F409">
                  <wp:extent cx="4574540" cy="2769410"/>
                  <wp:effectExtent l="0" t="0" r="0" b="0"/>
                  <wp:docPr id="100044" name="Рисунок 100044" descr="_scroll_external/attachments/2020-05-25_105200-6e123ad8b11a05295d1cf2a7aecdf0ff3b49a29c8e730893d8e04185e7add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5732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7694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AA1FD" w14:textId="77777777" w:rsidR="00B1305F" w:rsidRDefault="00B1305F" w:rsidP="009300B7">
      <w:pPr>
        <w:pStyle w:val="ScrollListBullet1"/>
      </w:pPr>
      <w:r w:rsidRPr="00E16162">
        <w:lastRenderedPageBreak/>
        <w:t>В иерархическом списке слева возможен доступ к спискам карт, сгруппированным по различным критериям. Для поиска карты раскройте раздел иерархического списка - в области справа отобразится список карт. Карту в списке можно найти по:</w:t>
      </w:r>
    </w:p>
    <w:p w14:paraId="42452C5E" w14:textId="77777777" w:rsidR="00B1305F" w:rsidRPr="00E16162" w:rsidRDefault="00B1305F" w:rsidP="000716AB">
      <w:pPr>
        <w:pStyle w:val="ScrollListBullet2"/>
        <w:numPr>
          <w:ilvl w:val="0"/>
          <w:numId w:val="127"/>
        </w:numPr>
      </w:pPr>
      <w:r w:rsidRPr="00E16162">
        <w:t>заболеванию;</w:t>
      </w:r>
    </w:p>
    <w:p w14:paraId="72C3FA98" w14:textId="77777777" w:rsidR="00B1305F" w:rsidRPr="00E16162" w:rsidRDefault="00B1305F" w:rsidP="000716AB">
      <w:pPr>
        <w:pStyle w:val="ScrollListBullet2"/>
        <w:numPr>
          <w:ilvl w:val="0"/>
          <w:numId w:val="127"/>
        </w:numPr>
      </w:pPr>
      <w:r w:rsidRPr="00E16162">
        <w:t>классу МКБ-10;</w:t>
      </w:r>
    </w:p>
    <w:p w14:paraId="6371A15D" w14:textId="77777777" w:rsidR="00B1305F" w:rsidRPr="00E16162" w:rsidRDefault="00B1305F" w:rsidP="000716AB">
      <w:pPr>
        <w:pStyle w:val="ScrollListBullet2"/>
        <w:numPr>
          <w:ilvl w:val="0"/>
          <w:numId w:val="127"/>
        </w:numPr>
      </w:pPr>
      <w:r w:rsidRPr="00E16162">
        <w:t>уровням структуры МО (МО, подразделение, отделение, врач, участок);</w:t>
      </w:r>
    </w:p>
    <w:p w14:paraId="19484846" w14:textId="77777777" w:rsidR="00B1305F" w:rsidRPr="00E16162" w:rsidRDefault="00B1305F" w:rsidP="000716AB">
      <w:pPr>
        <w:pStyle w:val="ScrollListBullet2"/>
        <w:numPr>
          <w:ilvl w:val="0"/>
          <w:numId w:val="127"/>
        </w:numPr>
      </w:pPr>
      <w:r w:rsidRPr="00E16162">
        <w:t>по имени врача.</w:t>
      </w:r>
    </w:p>
    <w:p w14:paraId="050976F5" w14:textId="77777777" w:rsidR="00B1305F" w:rsidRPr="00E16162" w:rsidRDefault="00B1305F" w:rsidP="009300B7">
      <w:pPr>
        <w:pStyle w:val="ScrollListBullet1"/>
      </w:pPr>
      <w:r w:rsidRPr="00E16162">
        <w:t xml:space="preserve">Дополнительно список можно отфильтровать по актуальности карты, врачу, проставившему на диспансерное наблюдение, ответственному врачу. Для этого укажите параметры фильтрации на панели фильтров и нажмите кнопку </w:t>
      </w:r>
      <w:r w:rsidRPr="00E16162">
        <w:rPr>
          <w:b/>
        </w:rPr>
        <w:t>Найти</w:t>
      </w:r>
      <w:r>
        <w:t>.</w:t>
      </w:r>
    </w:p>
    <w:p w14:paraId="57253A18" w14:textId="77777777" w:rsidR="00B1305F" w:rsidRDefault="00B1305F" w:rsidP="009300B7">
      <w:pPr>
        <w:pStyle w:val="ScrollListBullet1"/>
      </w:pPr>
      <w:r>
        <w:t>Карты, которые удовлетворяют параметрам поиска, отобразятся в списке.</w:t>
      </w:r>
    </w:p>
    <w:p w14:paraId="4A328130" w14:textId="77777777" w:rsidR="00B1305F" w:rsidRDefault="00B1305F" w:rsidP="009300B7">
      <w:pPr>
        <w:pStyle w:val="ScrollListBullet1"/>
      </w:pPr>
      <w:r>
        <w:t>Выберите карту и нажмите кнопку:</w:t>
      </w:r>
    </w:p>
    <w:p w14:paraId="0E92D972" w14:textId="77777777" w:rsidR="00B1305F" w:rsidRDefault="00B1305F" w:rsidP="000716AB">
      <w:pPr>
        <w:pStyle w:val="ScrollListBullet2"/>
        <w:numPr>
          <w:ilvl w:val="0"/>
          <w:numId w:val="128"/>
        </w:numPr>
      </w:pPr>
      <w:r>
        <w:rPr>
          <w:b/>
        </w:rPr>
        <w:t>Редактировать</w:t>
      </w:r>
      <w:r>
        <w:t xml:space="preserve"> - для внесения изменений на форму;</w:t>
      </w:r>
    </w:p>
    <w:p w14:paraId="32AC9713" w14:textId="77777777" w:rsidR="00B1305F" w:rsidRDefault="00B1305F" w:rsidP="000716AB">
      <w:pPr>
        <w:pStyle w:val="ScrollListBullet2"/>
        <w:numPr>
          <w:ilvl w:val="0"/>
          <w:numId w:val="128"/>
        </w:numPr>
      </w:pPr>
      <w:r>
        <w:rPr>
          <w:b/>
        </w:rPr>
        <w:t>Просмотреть</w:t>
      </w:r>
      <w:r>
        <w:t xml:space="preserve"> - для просмотра карты.</w:t>
      </w:r>
    </w:p>
    <w:p w14:paraId="222C7145" w14:textId="77777777" w:rsidR="00B1305F" w:rsidRDefault="00B1305F" w:rsidP="00B1305F">
      <w:r>
        <w:rPr>
          <w:b/>
        </w:rPr>
        <w:t>II. Вызов формы из АРМ:</w:t>
      </w:r>
    </w:p>
    <w:p w14:paraId="1E0234D7" w14:textId="2A493FA1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Диспансерное наблюдение</w:t>
      </w:r>
      <w:r>
        <w:t xml:space="preserve"> на боковой панели главной формы АРМ, например, </w:t>
      </w:r>
      <w:hyperlink r:id="rId69" w:history="1">
        <w:r>
          <w:rPr>
            <w:rStyle w:val="a3"/>
          </w:rPr>
          <w:t>АРМ врача поликлиники</w:t>
        </w:r>
      </w:hyperlink>
      <w:r>
        <w:t>.</w:t>
      </w:r>
    </w:p>
    <w:p w14:paraId="55B1EE9A" w14:textId="77777777" w:rsidR="00B1305F" w:rsidRDefault="00B1305F" w:rsidP="009300B7">
      <w:pPr>
        <w:pStyle w:val="ScrollListBullet1"/>
      </w:pPr>
      <w:r>
        <w:t>Отобразится форма Контрольные карты диспансерного наблюдения: Список.</w:t>
      </w:r>
    </w:p>
    <w:p w14:paraId="261B6343" w14:textId="77777777" w:rsidR="00B1305F" w:rsidRDefault="00B1305F" w:rsidP="00B1305F">
      <w:pPr>
        <w:pStyle w:val="2"/>
      </w:pPr>
      <w:bookmarkStart w:id="177" w:name="_Toc256000055"/>
      <w:bookmarkStart w:id="178" w:name="scroll-bookmark-59"/>
      <w:bookmarkStart w:id="179" w:name="_Toc55330674"/>
      <w:r>
        <w:t>Постановка пациента под диспансерное наблюдение</w:t>
      </w:r>
      <w:bookmarkEnd w:id="177"/>
      <w:bookmarkEnd w:id="178"/>
      <w:bookmarkEnd w:id="179"/>
    </w:p>
    <w:p w14:paraId="03BBC89A" w14:textId="77777777" w:rsidR="00B1305F" w:rsidRDefault="00B1305F" w:rsidP="00B1305F">
      <w:r>
        <w:t>Поставить пациента на диспансерное наблюдение можно с форм:</w:t>
      </w:r>
    </w:p>
    <w:p w14:paraId="560B6574" w14:textId="14820DE9" w:rsidR="00B1305F" w:rsidRDefault="00B1305F" w:rsidP="000716AB">
      <w:pPr>
        <w:pStyle w:val="ScrollListBullet"/>
        <w:numPr>
          <w:ilvl w:val="0"/>
          <w:numId w:val="129"/>
        </w:numPr>
        <w:ind w:left="1316"/>
      </w:pPr>
      <w:r w:rsidRPr="00A53453">
        <w:t>Контрольные карты диспансерного наблюдения: Поиск</w:t>
      </w:r>
      <w:r>
        <w:t>;</w:t>
      </w:r>
    </w:p>
    <w:p w14:paraId="0E40051C" w14:textId="5B52EE63" w:rsidR="00B1305F" w:rsidRDefault="00B1305F" w:rsidP="000716AB">
      <w:pPr>
        <w:pStyle w:val="ScrollListBullet"/>
        <w:numPr>
          <w:ilvl w:val="0"/>
          <w:numId w:val="129"/>
        </w:numPr>
        <w:ind w:left="1316"/>
      </w:pPr>
      <w:r w:rsidRPr="00A53453">
        <w:t>Контрольные карты диспансерного наблюдения: Список</w:t>
      </w:r>
      <w:r>
        <w:t>;</w:t>
      </w:r>
    </w:p>
    <w:p w14:paraId="4910C136" w14:textId="1E5EFCCA" w:rsidR="00B1305F" w:rsidRDefault="00B1305F" w:rsidP="000716AB">
      <w:pPr>
        <w:pStyle w:val="ScrollListBullet"/>
        <w:numPr>
          <w:ilvl w:val="0"/>
          <w:numId w:val="129"/>
        </w:numPr>
        <w:ind w:left="1316"/>
      </w:pPr>
      <w:r w:rsidRPr="00A53453">
        <w:t>История диспансерного наблюдения пациента</w:t>
      </w:r>
      <w:r>
        <w:t>.</w:t>
      </w:r>
    </w:p>
    <w:p w14:paraId="22D11DBE" w14:textId="0DA34B46" w:rsidR="00B1305F" w:rsidRDefault="00B1305F" w:rsidP="00B1305F">
      <w:r>
        <w:t xml:space="preserve">О доступе к формам см. </w:t>
      </w:r>
      <w:r w:rsidRPr="00A53453">
        <w:t>Поиск контрольной карты диспансерного наблюдения</w:t>
      </w:r>
      <w:r>
        <w:t xml:space="preserve">, </w:t>
      </w:r>
      <w:proofErr w:type="gramStart"/>
      <w:r w:rsidRPr="00A53453">
        <w:t>Как</w:t>
      </w:r>
      <w:proofErr w:type="gramEnd"/>
      <w:r w:rsidRPr="00A53453">
        <w:t xml:space="preserve"> узнать, состоял ли пациент под диспансерным наблюдением</w:t>
      </w:r>
      <w:r>
        <w:t>.</w:t>
      </w:r>
    </w:p>
    <w:p w14:paraId="4B6ED5CB" w14:textId="77777777" w:rsidR="00B1305F" w:rsidRDefault="00B1305F" w:rsidP="00B1305F">
      <w:r>
        <w:t>Для постановки пациента под диспансерное наблюдение:</w:t>
      </w:r>
    </w:p>
    <w:p w14:paraId="760CA96E" w14:textId="03D477B9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 на одной из форм, перечисленных выше. Отобразится форма </w:t>
      </w:r>
      <w:r w:rsidRPr="00A53453">
        <w:t>Контрольные карты диспансерного наблюдения Добавление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B1305F" w14:paraId="731DCE7D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ECCD540" w14:textId="77777777" w:rsidR="00B1305F" w:rsidRDefault="00B1305F" w:rsidP="00515563">
            <w:pPr>
              <w:pStyle w:val="ScrollPanelNormal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1B5E0B4" wp14:editId="097A0E5E">
                  <wp:extent cx="4574540" cy="3126371"/>
                  <wp:effectExtent l="0" t="0" r="0" b="0"/>
                  <wp:docPr id="100045" name="Рисунок 100045" descr="_scroll_external/attachments/2013-09-24_225108-efd1969b1bc5c151be0dcc6af8cb5e00e82fd7782c055319c8745f50ee23e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7151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12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7943C" w14:textId="77777777" w:rsidR="00B1305F" w:rsidRDefault="00B1305F" w:rsidP="009300B7">
      <w:pPr>
        <w:pStyle w:val="ScrollListBullet1"/>
      </w:pPr>
      <w:r w:rsidRPr="00E16162">
        <w:t xml:space="preserve">Заполните поля раздела </w:t>
      </w:r>
      <w:r w:rsidRPr="00E16162">
        <w:rPr>
          <w:b/>
        </w:rPr>
        <w:t>Контрольная карта</w:t>
      </w:r>
      <w:r>
        <w:t>.</w:t>
      </w:r>
    </w:p>
    <w:p w14:paraId="414EA155" w14:textId="77777777" w:rsidR="00B1305F" w:rsidRDefault="00B1305F" w:rsidP="009300B7">
      <w:pPr>
        <w:pStyle w:val="ScrollListBullet1"/>
      </w:pPr>
      <w:r>
        <w:t>При необходимости добавьте врача, ответственного за наблюдение (автоматически добавляется врач, привязанный к пользователю).</w:t>
      </w:r>
    </w:p>
    <w:p w14:paraId="00900410" w14:textId="77777777" w:rsidR="00B1305F" w:rsidRDefault="00B1305F" w:rsidP="009300B7">
      <w:pPr>
        <w:pStyle w:val="ScrollListBullet1"/>
      </w:pPr>
      <w:r>
        <w:t>Укажите сопутствующие диагнозы.</w:t>
      </w:r>
    </w:p>
    <w:p w14:paraId="2FF8868C" w14:textId="77777777" w:rsidR="00B1305F" w:rsidRDefault="00B1305F" w:rsidP="009300B7">
      <w:pPr>
        <w:pStyle w:val="ScrollListBullet1"/>
      </w:pPr>
      <w:r>
        <w:t>Добавьте льготы пациента.</w:t>
      </w:r>
    </w:p>
    <w:p w14:paraId="6C4E6D31" w14:textId="77777777" w:rsidR="00B1305F" w:rsidRDefault="00B1305F" w:rsidP="009300B7">
      <w:pPr>
        <w:pStyle w:val="ScrollListBullet1"/>
      </w:pPr>
      <w:r>
        <w:t>Добавьте контрольные посещения.</w:t>
      </w:r>
    </w:p>
    <w:p w14:paraId="17BFEF52" w14:textId="77777777" w:rsidR="00B1305F" w:rsidRDefault="00B1305F" w:rsidP="009300B7">
      <w:pPr>
        <w:pStyle w:val="ScrollListBullet1"/>
      </w:pPr>
      <w:r>
        <w:t>Укажите целевые показатели здоровья.</w:t>
      </w:r>
    </w:p>
    <w:p w14:paraId="394CD80F" w14:textId="77777777" w:rsidR="00B1305F" w:rsidRDefault="00B1305F" w:rsidP="009300B7">
      <w:pPr>
        <w:pStyle w:val="ScrollListBullet1"/>
      </w:pPr>
      <w:r>
        <w:t xml:space="preserve">Если пациент добавлен в регистр по заболеванию, отобразится раздел </w:t>
      </w:r>
      <w:r>
        <w:rPr>
          <w:b/>
        </w:rPr>
        <w:t>Назначенные медикаменты</w:t>
      </w:r>
      <w:r>
        <w:t xml:space="preserve"> для ввода информации о медикаментозном назначении для постоянного применения. Заполните раздел.</w:t>
      </w:r>
    </w:p>
    <w:p w14:paraId="540984ED" w14:textId="77777777" w:rsidR="00B1305F" w:rsidRDefault="00B1305F" w:rsidP="009300B7">
      <w:pPr>
        <w:pStyle w:val="ScrollListBullet1"/>
      </w:pPr>
      <w:r>
        <w:t>В зависимости от диагноза отобразится специфика по заболеванию, беременности и родам. Заполните поля специфики.</w:t>
      </w:r>
    </w:p>
    <w:p w14:paraId="0C3D4AE6" w14:textId="77777777" w:rsidR="00B1305F" w:rsidRDefault="00B1305F" w:rsidP="009300B7">
      <w:pPr>
        <w:pStyle w:val="ScrollListBullet1"/>
      </w:pPr>
      <w:r>
        <w:t xml:space="preserve">Нажмите кнопку </w:t>
      </w:r>
      <w:r>
        <w:rPr>
          <w:b/>
        </w:rPr>
        <w:t>Сохранить</w:t>
      </w:r>
      <w:r>
        <w:t>.</w:t>
      </w:r>
    </w:p>
    <w:p w14:paraId="266F0205" w14:textId="77777777" w:rsidR="00B1305F" w:rsidRDefault="00B1305F" w:rsidP="00B1305F">
      <w:pPr>
        <w:pStyle w:val="2"/>
      </w:pPr>
      <w:bookmarkStart w:id="180" w:name="_Toc256000056"/>
      <w:bookmarkStart w:id="181" w:name="scroll-bookmark-60"/>
      <w:bookmarkStart w:id="182" w:name="_Toc55330675"/>
      <w:r>
        <w:t>Снятие пациента с диспансерного наблюдения</w:t>
      </w:r>
      <w:bookmarkEnd w:id="180"/>
      <w:bookmarkEnd w:id="181"/>
      <w:bookmarkEnd w:id="182"/>
    </w:p>
    <w:p w14:paraId="0BAD3098" w14:textId="77777777" w:rsidR="00B1305F" w:rsidRDefault="00B1305F" w:rsidP="00B1305F">
      <w:r>
        <w:t>Для снятия пациента с диспансерного наблюдения:</w:t>
      </w:r>
    </w:p>
    <w:p w14:paraId="0E2DE23B" w14:textId="60F88462" w:rsidR="00B1305F" w:rsidRDefault="00B1305F" w:rsidP="009300B7">
      <w:pPr>
        <w:pStyle w:val="ScrollListBullet1"/>
      </w:pPr>
      <w:r>
        <w:t xml:space="preserve">Найдите форму </w:t>
      </w:r>
      <w:r>
        <w:rPr>
          <w:b/>
        </w:rPr>
        <w:t>Контрольные карты диспансерного наблюдения</w:t>
      </w:r>
      <w:r>
        <w:t xml:space="preserve"> на редактирование. См. подробнее: </w:t>
      </w:r>
      <w:r w:rsidRPr="00A53453">
        <w:t>Поиск контрольной карты диспансерного наблюдения</w:t>
      </w:r>
      <w:r>
        <w:t>.</w:t>
      </w:r>
    </w:p>
    <w:p w14:paraId="114CAEF4" w14:textId="5E41E987" w:rsidR="00B1305F" w:rsidRDefault="00B1305F" w:rsidP="009300B7">
      <w:pPr>
        <w:pStyle w:val="ScrollListBullet1"/>
      </w:pPr>
      <w:r>
        <w:lastRenderedPageBreak/>
        <w:t xml:space="preserve">Нажмите кнопку </w:t>
      </w:r>
      <w:r>
        <w:rPr>
          <w:b/>
        </w:rPr>
        <w:t>Изменить</w:t>
      </w:r>
      <w:r>
        <w:t xml:space="preserve">. Отобразится форма </w:t>
      </w:r>
      <w:r w:rsidRPr="00A53453">
        <w:t xml:space="preserve">Контрольные карты диспансерного </w:t>
      </w:r>
      <w:proofErr w:type="spellStart"/>
      <w:r w:rsidRPr="00A53453">
        <w:t>наблюдения___Редактирование</w:t>
      </w:r>
      <w:proofErr w:type="spellEnd"/>
      <w:r>
        <w:t>.</w:t>
      </w:r>
    </w:p>
    <w:p w14:paraId="45E07EFD" w14:textId="77777777" w:rsidR="00B1305F" w:rsidRDefault="00B1305F" w:rsidP="009300B7">
      <w:pPr>
        <w:pStyle w:val="ScrollListBullet1"/>
      </w:pPr>
      <w:r>
        <w:t xml:space="preserve">Укажите дату снятия с учета и причину в полях </w:t>
      </w:r>
      <w:r>
        <w:rPr>
          <w:b/>
        </w:rPr>
        <w:t>Снят</w:t>
      </w:r>
      <w:r>
        <w:t xml:space="preserve">, </w:t>
      </w:r>
      <w:r>
        <w:rPr>
          <w:b/>
        </w:rPr>
        <w:t>Причина снятия соответственно</w:t>
      </w:r>
      <w:r>
        <w:t>.</w:t>
      </w:r>
    </w:p>
    <w:p w14:paraId="50747A2A" w14:textId="77777777" w:rsidR="00B1305F" w:rsidRDefault="00B1305F" w:rsidP="009300B7">
      <w:pPr>
        <w:pStyle w:val="ScrollListBullet1"/>
      </w:pPr>
      <w:r>
        <w:t>Сохраните изменения.</w:t>
      </w:r>
    </w:p>
    <w:p w14:paraId="5F42A2DE" w14:textId="2789DA35" w:rsidR="00241142" w:rsidRDefault="00241142" w:rsidP="00241142">
      <w:pPr>
        <w:pStyle w:val="1"/>
      </w:pPr>
      <w:bookmarkStart w:id="183" w:name="_Toc55330676"/>
      <w:r>
        <w:lastRenderedPageBreak/>
        <w:t>Аварийные ситуации</w:t>
      </w:r>
      <w:bookmarkEnd w:id="183"/>
    </w:p>
    <w:p w14:paraId="2B6D22BC" w14:textId="77777777" w:rsidR="005F13A6" w:rsidRPr="005F13A6" w:rsidRDefault="005F13A6" w:rsidP="005F13A6">
      <w:pPr>
        <w:pStyle w:val="2"/>
      </w:pPr>
      <w:bookmarkStart w:id="184" w:name="_Toc10797003"/>
      <w:bookmarkStart w:id="185" w:name="_Toc18317192"/>
      <w:bookmarkStart w:id="186" w:name="_Toc54639691"/>
      <w:bookmarkStart w:id="187" w:name="_Toc55330677"/>
      <w:r w:rsidRPr="005F13A6">
        <w:t>Описание аварийных ситуаций</w:t>
      </w:r>
      <w:bookmarkEnd w:id="184"/>
      <w:bookmarkEnd w:id="185"/>
      <w:bookmarkEnd w:id="186"/>
      <w:bookmarkEnd w:id="187"/>
    </w:p>
    <w:p w14:paraId="14DA4AA2" w14:textId="77777777" w:rsidR="005F13A6" w:rsidRPr="00DD2E2E" w:rsidRDefault="005F13A6" w:rsidP="005F13A6">
      <w:pPr>
        <w:pStyle w:val="phnormal"/>
      </w:pPr>
      <w:r w:rsidRPr="00DD2E2E">
        <w:t>Надежность Системы обеспечивается при следующих аварийных ситуациях:</w:t>
      </w:r>
    </w:p>
    <w:p w14:paraId="156DF582" w14:textId="77777777" w:rsidR="005F13A6" w:rsidRPr="00DD2E2E" w:rsidRDefault="005F13A6" w:rsidP="005F13A6">
      <w:pPr>
        <w:pStyle w:val="ScrollListBullet1"/>
      </w:pPr>
      <w:r w:rsidRPr="00DD2E2E">
        <w:t>отказ Системы;</w:t>
      </w:r>
    </w:p>
    <w:p w14:paraId="367028BC" w14:textId="77777777" w:rsidR="005F13A6" w:rsidRPr="00DD2E2E" w:rsidRDefault="005F13A6" w:rsidP="005F13A6">
      <w:pPr>
        <w:pStyle w:val="ScrollListBullet1"/>
      </w:pPr>
      <w:r w:rsidRPr="00DD2E2E">
        <w:t>сбой Системы.</w:t>
      </w:r>
    </w:p>
    <w:p w14:paraId="07D78A18" w14:textId="77777777" w:rsidR="005F13A6" w:rsidRPr="00DD2E2E" w:rsidRDefault="005F13A6" w:rsidP="005F13A6">
      <w:pPr>
        <w:pStyle w:val="phnormal"/>
      </w:pPr>
      <w:r w:rsidRPr="00DD2E2E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DD2E2E" w:rsidRDefault="005F13A6" w:rsidP="005F13A6">
      <w:pPr>
        <w:pStyle w:val="phnormal"/>
      </w:pPr>
      <w:r w:rsidRPr="00DD2E2E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DD2E2E" w:rsidRDefault="005F13A6" w:rsidP="005F13A6">
      <w:pPr>
        <w:pStyle w:val="phnormal"/>
        <w:rPr>
          <w:szCs w:val="20"/>
        </w:rPr>
      </w:pPr>
      <w:r w:rsidRPr="00DD2E2E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DD2E2E" w:rsidRDefault="005F13A6" w:rsidP="005F13A6">
      <w:pPr>
        <w:pStyle w:val="ScrollListBullet1"/>
      </w:pPr>
      <w:r w:rsidRPr="00DD2E2E">
        <w:t>программный сбой при операциях записи-чтения;</w:t>
      </w:r>
    </w:p>
    <w:p w14:paraId="7974E037" w14:textId="77777777" w:rsidR="005F13A6" w:rsidRPr="00DD2E2E" w:rsidRDefault="005F13A6" w:rsidP="005F13A6">
      <w:pPr>
        <w:pStyle w:val="ScrollListBullet1"/>
      </w:pPr>
      <w:r w:rsidRPr="00DD2E2E"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DD2E2E" w:rsidRDefault="005F13A6" w:rsidP="005F13A6">
      <w:pPr>
        <w:pStyle w:val="phnormal"/>
      </w:pPr>
      <w:r w:rsidRPr="00DD2E2E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дисковых накопителей;</w:t>
      </w:r>
    </w:p>
    <w:p w14:paraId="3DDDB473" w14:textId="77777777" w:rsidR="005F13A6" w:rsidRPr="00DD2E2E" w:rsidRDefault="005F13A6" w:rsidP="005F13A6">
      <w:pPr>
        <w:pStyle w:val="ScrollListBullet1"/>
      </w:pPr>
      <w:r w:rsidRPr="00DD2E2E">
        <w:t>ошибочные действия обслуживающего персонала.</w:t>
      </w:r>
    </w:p>
    <w:p w14:paraId="7D60848D" w14:textId="77777777" w:rsidR="005F13A6" w:rsidRPr="00DD2E2E" w:rsidRDefault="005F13A6" w:rsidP="005F13A6">
      <w:pPr>
        <w:pStyle w:val="phnormal"/>
      </w:pPr>
      <w:r w:rsidRPr="00DD2E2E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DD2E2E" w:rsidRDefault="005F13A6" w:rsidP="005F13A6">
      <w:pPr>
        <w:pStyle w:val="ScrollListBullet1"/>
      </w:pPr>
      <w:r w:rsidRPr="00DD2E2E">
        <w:t>штатное и аварийное отключение электропитания серверной части;</w:t>
      </w:r>
    </w:p>
    <w:p w14:paraId="376813F7" w14:textId="77777777" w:rsidR="005F13A6" w:rsidRPr="00DD2E2E" w:rsidRDefault="005F13A6" w:rsidP="005F13A6">
      <w:pPr>
        <w:pStyle w:val="ScrollListBullet1"/>
      </w:pPr>
      <w:r w:rsidRPr="00DD2E2E">
        <w:t>штатная перезагрузка Системы и загрузка после отключения;</w:t>
      </w:r>
    </w:p>
    <w:p w14:paraId="2ED2C95E" w14:textId="77777777" w:rsidR="005F13A6" w:rsidRPr="00DD2E2E" w:rsidRDefault="005F13A6" w:rsidP="005F13A6">
      <w:pPr>
        <w:pStyle w:val="ScrollListBullet1"/>
      </w:pPr>
      <w:r w:rsidRPr="00DD2E2E"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DD2E2E" w:rsidRDefault="005F13A6" w:rsidP="005F13A6">
      <w:pPr>
        <w:pStyle w:val="phnormal"/>
      </w:pPr>
      <w:r w:rsidRPr="00DD2E2E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77777777" w:rsidR="005F13A6" w:rsidRPr="00DD2E2E" w:rsidRDefault="005F13A6" w:rsidP="005F13A6">
      <w:pPr>
        <w:pStyle w:val="ScrollListBullet1"/>
      </w:pPr>
      <w:r w:rsidRPr="00DD2E2E">
        <w:lastRenderedPageBreak/>
        <w:t xml:space="preserve">аварийная перезагрузка системы, приведшая к </w:t>
      </w:r>
      <w:proofErr w:type="spellStart"/>
      <w:r w:rsidRPr="00DD2E2E">
        <w:t>нефатальному</w:t>
      </w:r>
      <w:proofErr w:type="spellEnd"/>
      <w:r w:rsidRPr="00DD2E2E">
        <w:t xml:space="preserve"> нарушению целостности файловой системы – после восстановления файловой системы.</w:t>
      </w:r>
    </w:p>
    <w:p w14:paraId="5AF35F82" w14:textId="77777777" w:rsidR="005F13A6" w:rsidRPr="00DD2E2E" w:rsidRDefault="005F13A6" w:rsidP="005F13A6">
      <w:pPr>
        <w:pStyle w:val="phnormal"/>
      </w:pPr>
      <w:r w:rsidRPr="00DD2E2E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DD2E2E" w:rsidRDefault="005F13A6" w:rsidP="005F13A6">
      <w:pPr>
        <w:pStyle w:val="ScrollListBullet1"/>
      </w:pPr>
      <w:r w:rsidRPr="00DD2E2E"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DD2E2E" w:rsidRDefault="005F13A6" w:rsidP="005F13A6">
      <w:pPr>
        <w:pStyle w:val="ScrollListBullet1"/>
      </w:pPr>
      <w:r w:rsidRPr="00DD2E2E">
        <w:t xml:space="preserve">установить СУБД, а затем – соответствующий пакет обновления. </w:t>
      </w:r>
    </w:p>
    <w:p w14:paraId="2ACE9676" w14:textId="77777777" w:rsidR="005F13A6" w:rsidRPr="00DD2E2E" w:rsidRDefault="005F13A6" w:rsidP="005F13A6">
      <w:pPr>
        <w:pStyle w:val="ScrollListBullet1"/>
      </w:pPr>
      <w:r w:rsidRPr="00DD2E2E"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DD2E2E" w:rsidRDefault="005F13A6" w:rsidP="005F13A6">
      <w:pPr>
        <w:pStyle w:val="ScrollListBullet1"/>
      </w:pPr>
      <w:r w:rsidRPr="00DD2E2E"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DD2E2E" w:rsidRDefault="005F13A6" w:rsidP="005F13A6">
      <w:pPr>
        <w:pStyle w:val="ScrollListBullet1"/>
      </w:pPr>
      <w:r w:rsidRPr="00DD2E2E">
        <w:t>активировать возможность работы пользователей в штатном режиме.</w:t>
      </w:r>
    </w:p>
    <w:p w14:paraId="0332C11E" w14:textId="77777777" w:rsidR="005F13A6" w:rsidRPr="00DD2E2E" w:rsidRDefault="005F13A6" w:rsidP="005F13A6">
      <w:pPr>
        <w:pStyle w:val="phnormal"/>
      </w:pPr>
      <w:r w:rsidRPr="00DD2E2E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DD2E2E" w:rsidRDefault="005F13A6" w:rsidP="005F13A6">
      <w:pPr>
        <w:pStyle w:val="phnormal"/>
      </w:pPr>
      <w:r w:rsidRPr="00DD2E2E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5F13A6" w:rsidRDefault="005F13A6" w:rsidP="005F13A6">
      <w:pPr>
        <w:pStyle w:val="2"/>
      </w:pPr>
      <w:bookmarkStart w:id="188" w:name="_Toc10797004"/>
      <w:bookmarkStart w:id="189" w:name="_Toc18317193"/>
      <w:bookmarkStart w:id="190" w:name="_Toc54639692"/>
      <w:bookmarkStart w:id="191" w:name="_Toc55330678"/>
      <w:r w:rsidRPr="005F13A6">
        <w:t>Действия в случае несоблюдения условий выполнения технологического процесса</w:t>
      </w:r>
      <w:bookmarkEnd w:id="188"/>
      <w:bookmarkEnd w:id="189"/>
      <w:bookmarkEnd w:id="190"/>
      <w:bookmarkEnd w:id="191"/>
    </w:p>
    <w:p w14:paraId="7E4A44D2" w14:textId="77777777" w:rsidR="005F13A6" w:rsidRPr="00DD2E2E" w:rsidRDefault="005F13A6" w:rsidP="005F13A6">
      <w:pPr>
        <w:pStyle w:val="phnormal"/>
      </w:pPr>
      <w:r w:rsidRPr="00DD2E2E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DD2E2E" w:rsidRDefault="005F13A6" w:rsidP="005F13A6">
      <w:pPr>
        <w:pStyle w:val="ScrollListBullet1"/>
      </w:pPr>
      <w:r w:rsidRPr="00DD2E2E">
        <w:t>сообщение об успешном завершении действия;</w:t>
      </w:r>
    </w:p>
    <w:p w14:paraId="4E8ED904" w14:textId="77777777" w:rsidR="005F13A6" w:rsidRPr="00DD2E2E" w:rsidRDefault="005F13A6" w:rsidP="005F13A6">
      <w:pPr>
        <w:pStyle w:val="ScrollListBullet1"/>
      </w:pPr>
      <w:r w:rsidRPr="00DD2E2E">
        <w:t>сообщение об ошибке;</w:t>
      </w:r>
    </w:p>
    <w:p w14:paraId="59285AA7" w14:textId="77777777" w:rsidR="005F13A6" w:rsidRPr="00DD2E2E" w:rsidRDefault="005F13A6" w:rsidP="005F13A6">
      <w:pPr>
        <w:pStyle w:val="ScrollListBullet1"/>
      </w:pPr>
      <w:r w:rsidRPr="00DD2E2E">
        <w:t>предупреждение;</w:t>
      </w:r>
    </w:p>
    <w:p w14:paraId="7C2A8E3C" w14:textId="77777777" w:rsidR="005F13A6" w:rsidRPr="00DD2E2E" w:rsidRDefault="005F13A6" w:rsidP="005F13A6">
      <w:pPr>
        <w:pStyle w:val="ScrollListBullet1"/>
      </w:pPr>
      <w:r w:rsidRPr="00DD2E2E">
        <w:t>сообщение о неисправности системы.</w:t>
      </w:r>
    </w:p>
    <w:p w14:paraId="079F7E46" w14:textId="77777777" w:rsidR="005F13A6" w:rsidRPr="00DD2E2E" w:rsidRDefault="005F13A6" w:rsidP="005F13A6">
      <w:pPr>
        <w:pStyle w:val="phnormal"/>
      </w:pPr>
      <w:r w:rsidRPr="00DD2E2E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DD2E2E">
        <w:rPr>
          <w:b/>
        </w:rPr>
        <w:t>ОК</w:t>
      </w:r>
      <w:r w:rsidRPr="00DD2E2E">
        <w:t>.</w:t>
      </w:r>
    </w:p>
    <w:p w14:paraId="0CBBFB41" w14:textId="77777777" w:rsidR="005F13A6" w:rsidRPr="00DD2E2E" w:rsidRDefault="005F13A6" w:rsidP="005F13A6">
      <w:pPr>
        <w:pStyle w:val="phnormal"/>
      </w:pPr>
      <w:r w:rsidRPr="00DD2E2E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DD2E2E">
        <w:rPr>
          <w:b/>
        </w:rPr>
        <w:t>ОК</w:t>
      </w:r>
      <w:r w:rsidRPr="00DD2E2E">
        <w:t>.</w:t>
      </w:r>
    </w:p>
    <w:p w14:paraId="22A2AC74" w14:textId="46019A32" w:rsidR="005F13A6" w:rsidRPr="00DD2E2E" w:rsidRDefault="005F13A6" w:rsidP="005F13A6">
      <w:pPr>
        <w:pStyle w:val="phfigure"/>
      </w:pPr>
      <w:r w:rsidRPr="00DD2E2E">
        <w:rPr>
          <w:noProof/>
        </w:rPr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DD2E2E" w:rsidRDefault="005F13A6" w:rsidP="005F13A6">
      <w:pPr>
        <w:pStyle w:val="phnormal"/>
      </w:pPr>
      <w:r w:rsidRPr="00DD2E2E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DD2E2E">
        <w:rPr>
          <w:b/>
        </w:rPr>
        <w:t>Да</w:t>
      </w:r>
      <w:r w:rsidRPr="00DD2E2E">
        <w:t>/</w:t>
      </w:r>
      <w:r w:rsidRPr="00DD2E2E">
        <w:rPr>
          <w:b/>
        </w:rPr>
        <w:t>Продолжить</w:t>
      </w:r>
      <w:r w:rsidRPr="00DD2E2E">
        <w:t xml:space="preserve">. Для того чтобы прекратить действие, нажмите кнопку </w:t>
      </w:r>
      <w:r w:rsidRPr="00DD2E2E">
        <w:rPr>
          <w:b/>
        </w:rPr>
        <w:t>Нет</w:t>
      </w:r>
      <w:r w:rsidRPr="00DD2E2E">
        <w:t>/</w:t>
      </w:r>
      <w:r w:rsidRPr="00DD2E2E">
        <w:rPr>
          <w:b/>
        </w:rPr>
        <w:t>Отмена</w:t>
      </w:r>
      <w:r w:rsidRPr="00DD2E2E">
        <w:t>.</w:t>
      </w:r>
    </w:p>
    <w:p w14:paraId="37910582" w14:textId="77777777" w:rsidR="005F13A6" w:rsidRPr="00DD2E2E" w:rsidRDefault="005F13A6" w:rsidP="005F13A6">
      <w:pPr>
        <w:pStyle w:val="phnormal"/>
      </w:pPr>
      <w:r w:rsidRPr="00DD2E2E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DD2E2E" w:rsidRDefault="005F13A6" w:rsidP="005F13A6">
      <w:pPr>
        <w:pStyle w:val="phnormal"/>
      </w:pPr>
      <w:r w:rsidRPr="00DD2E2E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737DDA86" w:rsidR="005F13A6" w:rsidRDefault="005F13A6" w:rsidP="005F13A6">
      <w:pPr>
        <w:pStyle w:val="phnormal"/>
      </w:pPr>
      <w:r w:rsidRPr="00DD2E2E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502BE8" w:rsidRPr="0068773A" w14:paraId="26F38A35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18D10D2F" w14:textId="77777777" w:rsidR="00502BE8" w:rsidRPr="0068773A" w:rsidRDefault="00502BE8" w:rsidP="00FD025A">
            <w:pPr>
              <w:pStyle w:val="phtitlevoid"/>
              <w:rPr>
                <w:color w:val="000000" w:themeColor="text1"/>
              </w:rPr>
            </w:pPr>
            <w:r w:rsidRPr="008E4A94">
              <w:lastRenderedPageBreak/>
              <w:br w:type="page"/>
            </w:r>
            <w:r w:rsidRPr="0068773A">
              <w:rPr>
                <w:color w:val="000000" w:themeColor="text1"/>
              </w:rPr>
              <w:t>Лист регистрации изменений</w:t>
            </w:r>
          </w:p>
        </w:tc>
      </w:tr>
      <w:tr w:rsidR="00502BE8" w:rsidRPr="0068773A" w14:paraId="2F686FD6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6809EDB1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FF0825B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28C5BBD8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Всего</w:t>
            </w:r>
            <w:r w:rsidRPr="0068773A">
              <w:rPr>
                <w:color w:val="000000" w:themeColor="text1"/>
              </w:rPr>
              <w:br/>
              <w:t>листов (страниц) в доку-</w:t>
            </w:r>
            <w:r w:rsidRPr="0068773A">
              <w:rPr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44C41EB1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 доку-</w:t>
            </w:r>
            <w:r w:rsidRPr="0068773A">
              <w:rPr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32DA423F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Входящий номер сопроводи-</w:t>
            </w:r>
            <w:r w:rsidRPr="0068773A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A2C2B79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Под-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пись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B8CB0D4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Дата</w:t>
            </w:r>
          </w:p>
        </w:tc>
      </w:tr>
      <w:tr w:rsidR="00502BE8" w:rsidRPr="0068773A" w14:paraId="01D1A923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972EC5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EA2717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изменен-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FEA69EF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заменен-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EEEC1B9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8AD67C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proofErr w:type="spellStart"/>
            <w:r w:rsidRPr="0068773A">
              <w:rPr>
                <w:color w:val="000000" w:themeColor="text1"/>
              </w:rPr>
              <w:t>аннулиро</w:t>
            </w:r>
            <w:proofErr w:type="spellEnd"/>
            <w:r w:rsidRPr="0068773A">
              <w:rPr>
                <w:color w:val="000000" w:themeColor="text1"/>
              </w:rPr>
              <w:t>-</w:t>
            </w:r>
            <w:r w:rsidRPr="0068773A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1532BAF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EBFD435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3CC401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6383087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4AAA6E6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</w:tr>
      <w:tr w:rsidR="00502BE8" w:rsidRPr="0068773A" w14:paraId="3EF5F2A1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668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509F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11E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8E97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87B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DB54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1C0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9A4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E3A9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471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1BCEE2B3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7C69E9F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0640D27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FD7DCB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173AB0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418B05D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0D6BF0F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0107B76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2013C07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0CA503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5C7551C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0ECCB7B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ADBAD0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8950F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6F2E2F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FA57D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509278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3E3E1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DE095E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2A1F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6B862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06335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096257B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46E1C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54FB28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D80EA3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A52B0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705B2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649B3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7A3567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39B42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1259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CC018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389E362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CCB6F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37A4D3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F1A79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2B805A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BDCCC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465EAD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EE762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B374CF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8FC22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D17E44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4682FF0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890BB1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65D59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4BFEE3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2220D6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68A09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BE6F82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CB153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7FA7EA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D8CC8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2BB31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4BF15C4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7DAE4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294406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784C8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E1C69A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30CFAC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3FCEA4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8B54F2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AB955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78E021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F285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1C9095F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6DE03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33E8DD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D378D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8CFE23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26399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77D098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E2B96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EEED9C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25F78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7957AB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F41E0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1D6116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C65784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BC30A2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468C73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AF756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037C3E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62C2A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D1EBF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1572C0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841616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7082CE8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D3DC27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55B3F3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894892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5E802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67099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CE8EE1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F03577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E3EC83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93E65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F82A7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8BB6FC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53B12E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651D2F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C16D81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6C06E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528A8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398AA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2CAC06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743837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1621A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014CAF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A7B38C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9BAE28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192383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82FBD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903E52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57B142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C1408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9D69BB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920BFA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65536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23D087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447112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43D883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79EF3E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800BE6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F95B0E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AFE02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236793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D5901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205C36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225583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56F0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71BB377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DF596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75479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547514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05F53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B9C684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A59B2A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278D8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6C69B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20D29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3B085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36C543B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4B858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4D856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B03643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2924E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179298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03AECB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F973B8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7D3CC8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5B895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9B02D4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AB38B3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8C2F42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A1C887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3AC9F2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061F46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EAFD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A05191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09F871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30DE54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722AF6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8B0337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5BD1728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4EF8F4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5592EC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965404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C60649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8FF217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B37F5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728ED6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829004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7FC9EE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168C81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F2E16E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D2359D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03B75A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41DB05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20281D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53C3AE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AD487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C1400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CC1A3F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BBAE76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C4D5E7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3728E5D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63293A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D5877B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F58AD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7DC082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32E82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024F9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B4C2F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FA7D5B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4BECDF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F103B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715C864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0638D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4BF010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E97EFA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5D14EF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9CEC17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E05EA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99CDD0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1D828A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9BDFE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E9E0A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8DF5CE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97B48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F4453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1109AC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50EED4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8B0C77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0E09C1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3D1B86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F9B7C1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F54FC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019C8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1ED76D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BFB228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C6808A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E21D62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22437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82A17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2783FE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382ED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86A21E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AA4A54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964FA9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D8FCA0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DF54B6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65BAAA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AFA86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DB82E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639C6E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18FCCC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4AEDD4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6CE75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F3743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DBED8C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591096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461FB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3ACF7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437213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201176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EEC035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F49058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F6625F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CA925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25D4D9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75FA4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0242C99C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C77CDC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B1D7DE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737BC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A5F727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B7AA9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317DE2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5B1AD8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5B9C9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1941B2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9E3C68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3E352B75" w14:textId="77777777" w:rsidR="00502BE8" w:rsidRPr="00DD2E2E" w:rsidRDefault="00502BE8" w:rsidP="005F13A6">
      <w:pPr>
        <w:pStyle w:val="phnormal"/>
      </w:pPr>
    </w:p>
    <w:sectPr w:rsidR="00502BE8" w:rsidRPr="00DD2E2E" w:rsidSect="00241142">
      <w:footerReference w:type="default" r:id="rId72"/>
      <w:footerReference w:type="first" r:id="rId7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C3A2C1" w14:textId="77777777" w:rsidR="00A9314A" w:rsidRDefault="00A9314A" w:rsidP="001E46F3">
      <w:pPr>
        <w:spacing w:before="0" w:after="0" w:line="240" w:lineRule="auto"/>
      </w:pPr>
      <w:r>
        <w:separator/>
      </w:r>
    </w:p>
  </w:endnote>
  <w:endnote w:type="continuationSeparator" w:id="0">
    <w:p w14:paraId="52371E20" w14:textId="77777777" w:rsidR="00A9314A" w:rsidRDefault="00A9314A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62E4C9EE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2B9">
          <w:rPr>
            <w:noProof/>
          </w:rPr>
          <w:t>21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8AE11" w14:textId="77777777" w:rsidR="00A9314A" w:rsidRDefault="00A9314A" w:rsidP="001E46F3">
      <w:pPr>
        <w:spacing w:before="0" w:after="0" w:line="240" w:lineRule="auto"/>
      </w:pPr>
      <w:r>
        <w:separator/>
      </w:r>
    </w:p>
  </w:footnote>
  <w:footnote w:type="continuationSeparator" w:id="0">
    <w:p w14:paraId="7121D8E0" w14:textId="77777777" w:rsidR="00A9314A" w:rsidRDefault="00A9314A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107"/>
    <w:multiLevelType w:val="multilevel"/>
    <w:tmpl w:val="DF8697A0"/>
    <w:numStyleLink w:val="phadditiontitle"/>
  </w:abstractNum>
  <w:abstractNum w:abstractNumId="8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1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2" w15:restartNumberingAfterBreak="0">
    <w:nsid w:val="7579687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3" w15:restartNumberingAfterBreak="0">
    <w:nsid w:val="7579687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4" w15:restartNumberingAfterBreak="0">
    <w:nsid w:val="7579687B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9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 w15:restartNumberingAfterBreak="0">
    <w:nsid w:val="7579689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 w15:restartNumberingAfterBreak="0">
    <w:nsid w:val="7579689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 w15:restartNumberingAfterBreak="0">
    <w:nsid w:val="7579689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9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9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A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2" w15:restartNumberingAfterBreak="0">
    <w:nsid w:val="757968A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3" w15:restartNumberingAfterBreak="0">
    <w:nsid w:val="757968A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A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 w15:restartNumberingAfterBreak="0">
    <w:nsid w:val="757968A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A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A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 w15:restartNumberingAfterBreak="0">
    <w:nsid w:val="757968B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 w15:restartNumberingAfterBreak="0">
    <w:nsid w:val="757968B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3" w15:restartNumberingAfterBreak="0">
    <w:nsid w:val="757968B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4" w15:restartNumberingAfterBreak="0">
    <w:nsid w:val="757968B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5" w15:restartNumberingAfterBreak="0">
    <w:nsid w:val="757968B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7968B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B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9" w15:restartNumberingAfterBreak="0">
    <w:nsid w:val="757968B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B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C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2" w15:restartNumberingAfterBreak="0">
    <w:nsid w:val="757968C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C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C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C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6" w15:restartNumberingAfterBreak="0">
    <w:nsid w:val="757968C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57968C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C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C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57968C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57968C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2" w15:restartNumberingAfterBreak="0">
    <w:nsid w:val="757968C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57968C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57968C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57968C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57968D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57968D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57968D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57968D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757968D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57968D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57968D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3" w15:restartNumberingAfterBreak="0">
    <w:nsid w:val="757968D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4" w15:restartNumberingAfterBreak="0">
    <w:nsid w:val="757968D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5" w15:restartNumberingAfterBreak="0">
    <w:nsid w:val="757968D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757968D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7" w15:restartNumberingAfterBreak="0">
    <w:nsid w:val="757968D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757968D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757968E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757968E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757968E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757968E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57968E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4" w15:restartNumberingAfterBreak="0">
    <w:nsid w:val="757968E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757968E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757968E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7" w15:restartNumberingAfterBreak="0">
    <w:nsid w:val="757968E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8" w15:restartNumberingAfterBreak="0">
    <w:nsid w:val="757968F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9" w15:restartNumberingAfterBreak="0">
    <w:nsid w:val="757968F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757968F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757968F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757968F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757968F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57968F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757968F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 w15:restartNumberingAfterBreak="0">
    <w:nsid w:val="757968F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7" w15:restartNumberingAfterBreak="0">
    <w:nsid w:val="757968F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8" w15:restartNumberingAfterBreak="0">
    <w:nsid w:val="757968F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9" w15:restartNumberingAfterBreak="0">
    <w:nsid w:val="7579690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0" w15:restartNumberingAfterBreak="0">
    <w:nsid w:val="7579690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7579690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2" w15:restartNumberingAfterBreak="0">
    <w:nsid w:val="7579690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7579690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4" w15:restartNumberingAfterBreak="0">
    <w:nsid w:val="7579690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5" w15:restartNumberingAfterBreak="0">
    <w:nsid w:val="7579690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6" w15:restartNumberingAfterBreak="0">
    <w:nsid w:val="7579690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7" w15:restartNumberingAfterBreak="0">
    <w:nsid w:val="7579690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8" w15:restartNumberingAfterBreak="0">
    <w:nsid w:val="7579691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9" w15:restartNumberingAfterBreak="0">
    <w:nsid w:val="75796912"/>
    <w:multiLevelType w:val="hybridMultilevel"/>
    <w:tmpl w:val="75796912"/>
    <w:lvl w:ilvl="0" w:tplc="BF0A8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C0E9D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C482BA">
      <w:start w:val="1"/>
      <w:numFmt w:val="bullet"/>
      <w:pStyle w:val="4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8036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4403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BA12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878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9851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F8A2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4"/>
  </w:num>
  <w:num w:numId="2">
    <w:abstractNumId w:val="16"/>
  </w:num>
  <w:num w:numId="3">
    <w:abstractNumId w:val="3"/>
  </w:num>
  <w:num w:numId="4">
    <w:abstractNumId w:val="4"/>
  </w:num>
  <w:num w:numId="5">
    <w:abstractNumId w:val="5"/>
  </w:num>
  <w:num w:numId="6">
    <w:abstractNumId w:val="15"/>
  </w:num>
  <w:num w:numId="7">
    <w:abstractNumId w:val="17"/>
  </w:num>
  <w:num w:numId="8">
    <w:abstractNumId w:val="6"/>
  </w:num>
  <w:num w:numId="9">
    <w:abstractNumId w:val="8"/>
  </w:num>
  <w:num w:numId="10">
    <w:abstractNumId w:val="12"/>
  </w:num>
  <w:num w:numId="11">
    <w:abstractNumId w:val="10"/>
  </w:num>
  <w:num w:numId="12">
    <w:abstractNumId w:val="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9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1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13"/>
  </w:num>
  <w:num w:numId="22">
    <w:abstractNumId w:val="2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716AB"/>
    <w:rsid w:val="001C70DA"/>
    <w:rsid w:val="001E46F3"/>
    <w:rsid w:val="001F47B8"/>
    <w:rsid w:val="00241142"/>
    <w:rsid w:val="002C64DA"/>
    <w:rsid w:val="003079FB"/>
    <w:rsid w:val="003821A2"/>
    <w:rsid w:val="003E4C05"/>
    <w:rsid w:val="0046093E"/>
    <w:rsid w:val="004B640C"/>
    <w:rsid w:val="00502BE8"/>
    <w:rsid w:val="0057718A"/>
    <w:rsid w:val="005B2967"/>
    <w:rsid w:val="005F13A6"/>
    <w:rsid w:val="006B1328"/>
    <w:rsid w:val="00742807"/>
    <w:rsid w:val="0076445A"/>
    <w:rsid w:val="00780258"/>
    <w:rsid w:val="008147B9"/>
    <w:rsid w:val="008E6F76"/>
    <w:rsid w:val="009300B7"/>
    <w:rsid w:val="009569D4"/>
    <w:rsid w:val="00970B94"/>
    <w:rsid w:val="00A40BF7"/>
    <w:rsid w:val="00A4738F"/>
    <w:rsid w:val="00A53453"/>
    <w:rsid w:val="00A9314A"/>
    <w:rsid w:val="00AD155D"/>
    <w:rsid w:val="00B1305F"/>
    <w:rsid w:val="00BB52B9"/>
    <w:rsid w:val="00C56F21"/>
    <w:rsid w:val="00DE442B"/>
    <w:rsid w:val="00EB619A"/>
    <w:rsid w:val="00F877C9"/>
    <w:rsid w:val="00F913B4"/>
    <w:rsid w:val="00FC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B1305F"/>
    <w:pPr>
      <w:keepNext/>
      <w:keepLines/>
      <w:numPr>
        <w:ilvl w:val="6"/>
        <w:numId w:val="2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B1305F"/>
    <w:pPr>
      <w:keepNext/>
      <w:keepLines/>
      <w:numPr>
        <w:ilvl w:val="7"/>
        <w:numId w:val="2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B1305F"/>
    <w:pPr>
      <w:keepNext/>
      <w:keepLines/>
      <w:numPr>
        <w:ilvl w:val="8"/>
        <w:numId w:val="2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6">
    <w:name w:val="page number"/>
    <w:basedOn w:val="a0"/>
    <w:rsid w:val="00B1305F"/>
    <w:rPr>
      <w:rFonts w:ascii="Arial" w:hAnsi="Arial"/>
      <w:sz w:val="20"/>
    </w:rPr>
  </w:style>
  <w:style w:type="numbering" w:styleId="111111">
    <w:name w:val="Outline List 2"/>
    <w:rsid w:val="00B1305F"/>
    <w:pPr>
      <w:numPr>
        <w:numId w:val="21"/>
      </w:numPr>
    </w:pPr>
  </w:style>
  <w:style w:type="table" w:customStyle="1" w:styleId="ScrollSectionColumn">
    <w:name w:val="Scroll Section Column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B1305F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B1305F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"/>
    <w:uiPriority w:val="99"/>
    <w:qFormat/>
    <w:rsid w:val="00B1305F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B1305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B1305F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7">
    <w:name w:val="Plain Text"/>
    <w:basedOn w:val="a"/>
    <w:link w:val="aff8"/>
    <w:rsid w:val="00B1305F"/>
    <w:rPr>
      <w:rFonts w:ascii="Courier New" w:hAnsi="Courier New" w:cs="Courier New"/>
      <w:szCs w:val="20"/>
    </w:rPr>
  </w:style>
  <w:style w:type="character" w:customStyle="1" w:styleId="aff8">
    <w:name w:val="Текст Знак"/>
    <w:basedOn w:val="a0"/>
    <w:link w:val="aff7"/>
    <w:rsid w:val="00B1305F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B1305F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B1305F"/>
    <w:rPr>
      <w:sz w:val="24"/>
      <w:szCs w:val="24"/>
    </w:rPr>
  </w:style>
  <w:style w:type="character" w:styleId="aff9">
    <w:name w:val="Intense Emphasis"/>
    <w:basedOn w:val="a0"/>
    <w:rsid w:val="00B1305F"/>
    <w:rPr>
      <w:i/>
      <w:iCs/>
      <w:color w:val="7F7F7F" w:themeColor="text1" w:themeTint="80"/>
    </w:rPr>
  </w:style>
  <w:style w:type="character" w:styleId="affa">
    <w:name w:val="Intense Reference"/>
    <w:basedOn w:val="a0"/>
    <w:rsid w:val="00B1305F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B1305F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B1305F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B1305F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B1305F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B1305F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B1305F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B1305F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B1305F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B1305F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B1305F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b">
    <w:name w:val="index heading"/>
    <w:basedOn w:val="a"/>
    <w:next w:val="14"/>
    <w:unhideWhenUsed/>
    <w:rsid w:val="00B1305F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c">
    <w:name w:val="Подпись к таблице"/>
    <w:basedOn w:val="ScrollTitleTable"/>
    <w:link w:val="affd"/>
    <w:qFormat/>
    <w:rsid w:val="00B1305F"/>
  </w:style>
  <w:style w:type="character" w:customStyle="1" w:styleId="af">
    <w:name w:val="Название объекта Знак"/>
    <w:basedOn w:val="a0"/>
    <w:link w:val="ae"/>
    <w:uiPriority w:val="35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d">
    <w:name w:val="Подпись к таблице Знак"/>
    <w:basedOn w:val="af"/>
    <w:link w:val="affc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e">
    <w:name w:val="table of figures"/>
    <w:basedOn w:val="a"/>
    <w:next w:val="a"/>
    <w:uiPriority w:val="99"/>
    <w:unhideWhenUsed/>
    <w:rsid w:val="00B1305F"/>
  </w:style>
  <w:style w:type="paragraph" w:customStyle="1" w:styleId="4KP">
    <w:name w:val="Верхний_колонтитул_4KP"/>
    <w:link w:val="4KP0"/>
    <w:qFormat/>
    <w:rsid w:val="00B1305F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B1305F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">
    <w:name w:val="Предупреждение"/>
    <w:basedOn w:val="a"/>
    <w:link w:val="afff0"/>
    <w:qFormat/>
    <w:rsid w:val="00B1305F"/>
    <w:pPr>
      <w:shd w:val="clear" w:color="auto" w:fill="FEB19C"/>
    </w:pPr>
    <w:rPr>
      <w:i/>
    </w:rPr>
  </w:style>
  <w:style w:type="character" w:customStyle="1" w:styleId="afff0">
    <w:name w:val="Предупреждение Знак"/>
    <w:basedOn w:val="a0"/>
    <w:link w:val="afff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1">
    <w:name w:val="Примечание"/>
    <w:basedOn w:val="a"/>
    <w:link w:val="afff2"/>
    <w:qFormat/>
    <w:rsid w:val="00B1305F"/>
    <w:pPr>
      <w:shd w:val="clear" w:color="auto" w:fill="D9D9D9" w:themeFill="background1" w:themeFillShade="D9"/>
    </w:pPr>
    <w:rPr>
      <w:i/>
    </w:rPr>
  </w:style>
  <w:style w:type="character" w:customStyle="1" w:styleId="afff2">
    <w:name w:val="Примечание Знак"/>
    <w:basedOn w:val="a0"/>
    <w:link w:val="afff1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3">
    <w:name w:val="Текст цитаты"/>
    <w:basedOn w:val="a"/>
    <w:link w:val="afff4"/>
    <w:qFormat/>
    <w:rsid w:val="00B1305F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4">
    <w:name w:val="Текст цитаты Знак"/>
    <w:basedOn w:val="a0"/>
    <w:link w:val="afff3"/>
    <w:rsid w:val="00B1305F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5">
    <w:name w:val="Титульный"/>
    <w:basedOn w:val="a"/>
    <w:link w:val="afff6"/>
    <w:qFormat/>
    <w:rsid w:val="00B1305F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6">
    <w:name w:val="Титульный Знак"/>
    <w:basedOn w:val="a0"/>
    <w:link w:val="afff5"/>
    <w:rsid w:val="00B1305F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7">
    <w:name w:val="Фрагмент кода"/>
    <w:basedOn w:val="a"/>
    <w:link w:val="afff8"/>
    <w:qFormat/>
    <w:rsid w:val="00B1305F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8">
    <w:name w:val="Фрагмент кода Знак"/>
    <w:basedOn w:val="a0"/>
    <w:link w:val="afff7"/>
    <w:rsid w:val="00B1305F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B1305F"/>
    <w:pPr>
      <w:numPr>
        <w:numId w:val="130"/>
      </w:numPr>
    </w:pPr>
  </w:style>
  <w:style w:type="character" w:customStyle="1" w:styleId="44">
    <w:name w:val="Заголовок4 Знак"/>
    <w:basedOn w:val="30"/>
    <w:link w:val="40"/>
    <w:rsid w:val="00B130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B1305F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B1305F"/>
    <w:pPr>
      <w:keepNext/>
    </w:pPr>
  </w:style>
  <w:style w:type="paragraph" w:customStyle="1" w:styleId="ScrollPanelNormal">
    <w:name w:val="Scroll Panel Normal"/>
    <w:basedOn w:val="phbase"/>
    <w:link w:val="ScrollPanelNormal0"/>
    <w:rsid w:val="00B1305F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B1305F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fff9">
    <w:name w:val="Strong"/>
    <w:basedOn w:val="a0"/>
    <w:uiPriority w:val="22"/>
    <w:qFormat/>
    <w:rsid w:val="00B1305F"/>
    <w:rPr>
      <w:b/>
      <w:bCs/>
    </w:rPr>
  </w:style>
  <w:style w:type="paragraph" w:customStyle="1" w:styleId="URL">
    <w:name w:val="Нижний колонтитул URL"/>
    <w:basedOn w:val="a6"/>
    <w:autoRedefine/>
    <w:qFormat/>
    <w:rsid w:val="00B1305F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a">
    <w:name w:val="Grid Table Light"/>
    <w:basedOn w:val="a1"/>
    <w:rsid w:val="00B1305F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B1305F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1305F"/>
  </w:style>
  <w:style w:type="table" w:styleId="53">
    <w:name w:val="Plain Table 5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B1305F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B1305F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B1305F"/>
    <w:pPr>
      <w:keepNext/>
      <w:spacing w:after="0" w:line="360" w:lineRule="auto"/>
    </w:pPr>
  </w:style>
  <w:style w:type="table" w:styleId="33">
    <w:name w:val="Plain Table 3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B1305F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B1305F"/>
    <w:tblPr/>
  </w:style>
  <w:style w:type="table" w:customStyle="1" w:styleId="TableNormal0">
    <w:name w:val="Table Normal_0"/>
    <w:uiPriority w:val="99"/>
    <w:semiHidden/>
    <w:unhideWhenUsed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iki.is-mis.ru/pages/viewpage.action?pageId=57250118" TargetMode="External"/><Relationship Id="rId21" Type="http://schemas.openxmlformats.org/officeDocument/2006/relationships/hyperlink" Target="https://wiki.is-mis.ru/pages/viewpage.action?pageId=63373463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hyperlink" Target="https://wiki.is-mis.ru/pages/viewpage.action?pageId=57252331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wiki.is-mis.ru/pages/viewpage.action?pageId=57246707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66" Type="http://schemas.openxmlformats.org/officeDocument/2006/relationships/image" Target="media/image43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hyperlink" Target="https://wiki.is-mis.ru/pages/viewpage.action?pageId=57249848" TargetMode="External"/><Relationship Id="rId27" Type="http://schemas.openxmlformats.org/officeDocument/2006/relationships/hyperlink" Target="https://wiki.is-mis.ru/pages/viewpage.action?pageId=57250118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s://wiki.is-mis.ru/pages/viewpage.action?pageId=57260563" TargetMode="External"/><Relationship Id="rId48" Type="http://schemas.openxmlformats.org/officeDocument/2006/relationships/hyperlink" Target="https://wiki.is-mis.ru/pages/viewpage.action?pageId=57249848" TargetMode="External"/><Relationship Id="rId56" Type="http://schemas.openxmlformats.org/officeDocument/2006/relationships/hyperlink" Target="https://wiki.is-mis.ru/pages/viewpage.action?pageId=57247438" TargetMode="External"/><Relationship Id="rId64" Type="http://schemas.openxmlformats.org/officeDocument/2006/relationships/image" Target="media/image41.png"/><Relationship Id="rId69" Type="http://schemas.openxmlformats.org/officeDocument/2006/relationships/hyperlink" Target="https://wiki.is-mis.ru/pages/viewpage.action?pageId=57245827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iki.is-mis.ru/pages/viewpage.action?pageId=57252331" TargetMode="External"/><Relationship Id="rId25" Type="http://schemas.openxmlformats.org/officeDocument/2006/relationships/hyperlink" Target="https://wiki.is-mis.ru/pages/viewpage.action?pageId=57250118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image" Target="media/image12.png"/><Relationship Id="rId41" Type="http://schemas.openxmlformats.org/officeDocument/2006/relationships/hyperlink" Target="https://wiki.is-mis.ru/pages/viewpage.action?pageId=57257253" TargetMode="External"/><Relationship Id="rId54" Type="http://schemas.openxmlformats.org/officeDocument/2006/relationships/image" Target="media/image34.png"/><Relationship Id="rId62" Type="http://schemas.openxmlformats.org/officeDocument/2006/relationships/image" Target="media/image39.png"/><Relationship Id="rId70" Type="http://schemas.openxmlformats.org/officeDocument/2006/relationships/image" Target="media/image4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s://wiki.is-mis.ru/pages/viewpage.action?pageId=57249848" TargetMode="External"/><Relationship Id="rId57" Type="http://schemas.openxmlformats.org/officeDocument/2006/relationships/image" Target="media/image35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2.png"/><Relationship Id="rId60" Type="http://schemas.openxmlformats.org/officeDocument/2006/relationships/hyperlink" Target="https://wiki.is-mis.ru/pages/viewpage.action?pageId=57249848" TargetMode="External"/><Relationship Id="rId65" Type="http://schemas.openxmlformats.org/officeDocument/2006/relationships/image" Target="media/image42.pn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hyperlink" Target="https://wiki.is-mis.ru/pages/viewpage.action?pageId=57249848" TargetMode="External"/><Relationship Id="rId55" Type="http://schemas.openxmlformats.org/officeDocument/2006/relationships/hyperlink" Target="https://wiki.is-mis.ru/pages/viewpage.action?pageId=54428007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5001F-2E1C-49B7-ABD2-C08E58F13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ГОСТ_2.105_шаблон_TimesNR_РТМ_20.12.19.dotm</Template>
  <TotalTime>151</TotalTime>
  <Pages>73</Pages>
  <Words>12799</Words>
  <Characters>72960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85588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Гайнанова Диана Асгатевна</cp:lastModifiedBy>
  <cp:revision>26</cp:revision>
  <dcterms:created xsi:type="dcterms:W3CDTF">2020-10-26T11:22:00Z</dcterms:created>
  <dcterms:modified xsi:type="dcterms:W3CDTF">2020-11-26T14:50:00Z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